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5A" w:rsidRDefault="005605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MODULO ADESIONE PROGETTO</w:t>
      </w:r>
    </w:p>
    <w:p w:rsidR="000C505A" w:rsidRDefault="005605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OLIMPIADI PRIMO SOCCORSO</w:t>
      </w:r>
    </w:p>
    <w:p w:rsidR="000C505A" w:rsidRDefault="005605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CROCE ROSSA ITALIANA</w:t>
      </w:r>
    </w:p>
    <w:p w:rsidR="000C505A" w:rsidRDefault="0056058D">
      <w:pPr>
        <w:jc w:val="center"/>
        <w:rPr>
          <w:sz w:val="28"/>
          <w:szCs w:val="28"/>
        </w:rPr>
      </w:pPr>
      <w:r>
        <w:rPr>
          <w:sz w:val="28"/>
          <w:szCs w:val="28"/>
        </w:rPr>
        <w:t>A.S. 2024/2025</w:t>
      </w:r>
    </w:p>
    <w:p w:rsidR="000C505A" w:rsidRDefault="000C505A">
      <w:pPr>
        <w:jc w:val="both"/>
        <w:rPr>
          <w:sz w:val="28"/>
          <w:szCs w:val="28"/>
        </w:rPr>
      </w:pPr>
    </w:p>
    <w:p w:rsidR="000C505A" w:rsidRDefault="0056058D">
      <w:pPr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 nato/a _____________ (Prov.___)</w:t>
      </w:r>
    </w:p>
    <w:p w:rsidR="000C505A" w:rsidRDefault="005605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>
        <w:rPr>
          <w:sz w:val="28"/>
          <w:szCs w:val="28"/>
        </w:rPr>
        <w:t>_____________________ studente/essa della classe 4^ sez. __________________</w:t>
      </w:r>
    </w:p>
    <w:p w:rsidR="000C505A" w:rsidRDefault="000C505A">
      <w:pPr>
        <w:jc w:val="center"/>
        <w:rPr>
          <w:sz w:val="28"/>
          <w:szCs w:val="28"/>
        </w:rPr>
      </w:pPr>
    </w:p>
    <w:p w:rsidR="000C505A" w:rsidRDefault="0056058D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:rsidR="000C505A" w:rsidRDefault="000C505A">
      <w:pPr>
        <w:jc w:val="center"/>
        <w:rPr>
          <w:sz w:val="28"/>
          <w:szCs w:val="28"/>
        </w:rPr>
      </w:pPr>
    </w:p>
    <w:p w:rsidR="000C505A" w:rsidRDefault="0056058D">
      <w:pPr>
        <w:jc w:val="both"/>
      </w:pPr>
      <w:r>
        <w:rPr>
          <w:sz w:val="28"/>
          <w:szCs w:val="28"/>
        </w:rPr>
        <w:t xml:space="preserve">di essere ammesso/a in qualità di corsista alle attività previste nell’ambito del progetto “Olimpiadi di Primo soccorso”, che prevede un corso teorico-pratico di n° 8 ore </w:t>
      </w:r>
      <w:r>
        <w:rPr>
          <w:sz w:val="28"/>
          <w:szCs w:val="28"/>
        </w:rPr>
        <w:t xml:space="preserve">da svolgersi nelle seguenti date: </w:t>
      </w:r>
      <w:r>
        <w:rPr>
          <w:b/>
          <w:bCs/>
          <w:sz w:val="28"/>
          <w:szCs w:val="28"/>
        </w:rPr>
        <w:t>22/29 gennaio 2025 e 5/12 febbraio 2025 dalle ore 16,30 alle ore 18,30,</w:t>
      </w:r>
      <w:r>
        <w:rPr>
          <w:sz w:val="28"/>
          <w:szCs w:val="28"/>
        </w:rPr>
        <w:t xml:space="preserve"> presso l’auditorium di via Aspromonte.</w:t>
      </w:r>
    </w:p>
    <w:p w:rsidR="000C505A" w:rsidRDefault="000C505A">
      <w:pPr>
        <w:jc w:val="both"/>
        <w:rPr>
          <w:sz w:val="28"/>
          <w:szCs w:val="28"/>
        </w:rPr>
      </w:pPr>
    </w:p>
    <w:p w:rsidR="000C505A" w:rsidRDefault="000C505A">
      <w:pPr>
        <w:jc w:val="both"/>
        <w:rPr>
          <w:sz w:val="28"/>
          <w:szCs w:val="28"/>
        </w:rPr>
      </w:pPr>
    </w:p>
    <w:p w:rsidR="000C505A" w:rsidRDefault="0056058D">
      <w:pPr>
        <w:tabs>
          <w:tab w:val="left" w:pos="6036"/>
        </w:tabs>
        <w:jc w:val="both"/>
        <w:rPr>
          <w:sz w:val="28"/>
          <w:szCs w:val="28"/>
        </w:rPr>
      </w:pPr>
      <w:r>
        <w:rPr>
          <w:sz w:val="28"/>
          <w:szCs w:val="28"/>
        </w:rPr>
        <w:t>Torremaggiore, lì________________</w:t>
      </w:r>
      <w:r>
        <w:rPr>
          <w:sz w:val="28"/>
          <w:szCs w:val="28"/>
        </w:rPr>
        <w:tab/>
        <w:t>_________________________</w:t>
      </w:r>
    </w:p>
    <w:p w:rsidR="000C505A" w:rsidRPr="00B12497" w:rsidRDefault="00B12497" w:rsidP="00B12497">
      <w:pPr>
        <w:tabs>
          <w:tab w:val="left" w:pos="6804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</w:t>
      </w:r>
      <w:r w:rsidR="0056058D" w:rsidRPr="00B12497">
        <w:rPr>
          <w:sz w:val="28"/>
          <w:szCs w:val="28"/>
          <w:vertAlign w:val="superscript"/>
        </w:rPr>
        <w:tab/>
        <w:t>(firma leggibile dello studente)</w:t>
      </w:r>
    </w:p>
    <w:p w:rsidR="000C505A" w:rsidRDefault="000C505A">
      <w:pPr>
        <w:tabs>
          <w:tab w:val="left" w:pos="6036"/>
        </w:tabs>
        <w:jc w:val="both"/>
        <w:rPr>
          <w:sz w:val="28"/>
          <w:szCs w:val="28"/>
        </w:rPr>
      </w:pPr>
    </w:p>
    <w:p w:rsidR="000C505A" w:rsidRDefault="0056058D">
      <w:pPr>
        <w:tabs>
          <w:tab w:val="left" w:pos="60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CONSENSO DEL G</w:t>
      </w:r>
      <w:r>
        <w:rPr>
          <w:sz w:val="28"/>
          <w:szCs w:val="28"/>
        </w:rPr>
        <w:t>ENITORE</w:t>
      </w:r>
    </w:p>
    <w:p w:rsidR="000C505A" w:rsidRDefault="000C505A">
      <w:pPr>
        <w:tabs>
          <w:tab w:val="left" w:pos="6036"/>
        </w:tabs>
        <w:jc w:val="center"/>
        <w:rPr>
          <w:sz w:val="28"/>
          <w:szCs w:val="28"/>
        </w:rPr>
      </w:pPr>
    </w:p>
    <w:p w:rsidR="000C505A" w:rsidRDefault="000C505A">
      <w:pPr>
        <w:tabs>
          <w:tab w:val="left" w:pos="6036"/>
        </w:tabs>
        <w:rPr>
          <w:sz w:val="28"/>
          <w:szCs w:val="28"/>
        </w:rPr>
      </w:pPr>
    </w:p>
    <w:p w:rsidR="000C505A" w:rsidRDefault="0056058D">
      <w:pPr>
        <w:tabs>
          <w:tab w:val="left" w:pos="6036"/>
        </w:tabs>
        <w:jc w:val="both"/>
        <w:rPr>
          <w:sz w:val="28"/>
          <w:szCs w:val="28"/>
        </w:rPr>
      </w:pPr>
      <w:r>
        <w:rPr>
          <w:sz w:val="28"/>
          <w:szCs w:val="28"/>
        </w:rPr>
        <w:t>Torremaggiore, lì________________</w:t>
      </w:r>
      <w:r>
        <w:rPr>
          <w:sz w:val="28"/>
          <w:szCs w:val="28"/>
        </w:rPr>
        <w:tab/>
        <w:t>_________________________</w:t>
      </w:r>
    </w:p>
    <w:p w:rsidR="000C505A" w:rsidRPr="00B12497" w:rsidRDefault="0056058D" w:rsidP="00B12497">
      <w:pPr>
        <w:tabs>
          <w:tab w:val="left" w:pos="6804"/>
        </w:tabs>
        <w:jc w:val="both"/>
        <w:rPr>
          <w:sz w:val="28"/>
          <w:szCs w:val="28"/>
          <w:vertAlign w:val="superscript"/>
        </w:rPr>
      </w:pPr>
      <w:r w:rsidRPr="00B12497">
        <w:rPr>
          <w:sz w:val="28"/>
          <w:szCs w:val="28"/>
          <w:vertAlign w:val="superscript"/>
        </w:rPr>
        <w:tab/>
        <w:t>(firm</w:t>
      </w:r>
      <w:bookmarkStart w:id="0" w:name="_GoBack"/>
      <w:bookmarkEnd w:id="0"/>
      <w:r w:rsidRPr="00B12497">
        <w:rPr>
          <w:sz w:val="28"/>
          <w:szCs w:val="28"/>
          <w:vertAlign w:val="superscript"/>
        </w:rPr>
        <w:t>a leggibile del genitore)</w:t>
      </w:r>
    </w:p>
    <w:p w:rsidR="000C505A" w:rsidRDefault="000C505A">
      <w:pPr>
        <w:jc w:val="both"/>
        <w:rPr>
          <w:sz w:val="28"/>
          <w:szCs w:val="28"/>
        </w:rPr>
      </w:pPr>
    </w:p>
    <w:p w:rsidR="000C505A" w:rsidRDefault="000C505A">
      <w:pPr>
        <w:jc w:val="both"/>
      </w:pPr>
    </w:p>
    <w:sectPr w:rsidR="000C505A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8D" w:rsidRDefault="0056058D">
      <w:pPr>
        <w:spacing w:after="0"/>
      </w:pPr>
      <w:r>
        <w:separator/>
      </w:r>
    </w:p>
  </w:endnote>
  <w:endnote w:type="continuationSeparator" w:id="0">
    <w:p w:rsidR="0056058D" w:rsidRDefault="00560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8D" w:rsidRDefault="0056058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6058D" w:rsidRDefault="00560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C505A"/>
    <w:rsid w:val="000C505A"/>
    <w:rsid w:val="0056058D"/>
    <w:rsid w:val="00B1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80A0"/>
  <w15:docId w15:val="{D86F7176-EF0D-44D8-ACEB-52CB670E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mazzocco</dc:creator>
  <dc:description/>
  <cp:lastModifiedBy>PC - DE SANTIS</cp:lastModifiedBy>
  <cp:revision>2</cp:revision>
  <dcterms:created xsi:type="dcterms:W3CDTF">2025-01-08T15:50:00Z</dcterms:created>
  <dcterms:modified xsi:type="dcterms:W3CDTF">2025-01-08T15:50:00Z</dcterms:modified>
</cp:coreProperties>
</file>