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BB8EA" w14:textId="77777777" w:rsidR="00B07FCC" w:rsidRPr="00FF2759" w:rsidRDefault="00B07FCC" w:rsidP="00B07FCC">
      <w:pPr>
        <w:jc w:val="center"/>
        <w:rPr>
          <w:b/>
          <w:bCs/>
        </w:rPr>
      </w:pPr>
      <w:r w:rsidRPr="00FF2759">
        <w:rPr>
          <w:b/>
          <w:bCs/>
        </w:rPr>
        <w:t xml:space="preserve">Scheda progetto finalizzato all'ampliamento </w:t>
      </w:r>
      <w:proofErr w:type="gramStart"/>
      <w:r w:rsidRPr="00FF2759">
        <w:rPr>
          <w:b/>
          <w:bCs/>
        </w:rPr>
        <w:t>dell' Offerta</w:t>
      </w:r>
      <w:proofErr w:type="gramEnd"/>
      <w:r w:rsidRPr="00FF2759">
        <w:rPr>
          <w:b/>
          <w:bCs/>
        </w:rPr>
        <w:t xml:space="preserve"> Formativa A.S. __________</w:t>
      </w:r>
      <w:r>
        <w:rPr>
          <w:b/>
          <w:bCs/>
        </w:rPr>
        <w:t>____</w:t>
      </w:r>
    </w:p>
    <w:p w14:paraId="78A19403" w14:textId="77777777" w:rsidR="00B07FCC" w:rsidRDefault="00B07FCC" w:rsidP="00B07FCC">
      <w:pPr>
        <w:rPr>
          <w:rFonts w:ascii="Arial" w:hAnsi="Arial" w:cs="Arial"/>
          <w:b/>
          <w:bCs/>
        </w:rPr>
      </w:pPr>
    </w:p>
    <w:tbl>
      <w:tblPr>
        <w:tblW w:w="995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8"/>
      </w:tblGrid>
      <w:tr w:rsidR="00B07FCC" w14:paraId="5CAF38A9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84155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1.1 - Denominazione progetto</w:t>
            </w:r>
          </w:p>
        </w:tc>
      </w:tr>
      <w:tr w:rsidR="00B07FCC" w14:paraId="11024D21" w14:textId="77777777" w:rsidTr="00361043">
        <w:trPr>
          <w:trHeight w:val="340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A2FB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07FCC" w14:paraId="11A41646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AB94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FCC" w14:paraId="4CE61F68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7362C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CC" w14:paraId="16C8C9CD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FC86D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1.2 - Responsabile progetto</w:t>
            </w:r>
          </w:p>
        </w:tc>
      </w:tr>
      <w:tr w:rsidR="00B07FCC" w14:paraId="07141BB7" w14:textId="77777777" w:rsidTr="00361043">
        <w:trPr>
          <w:trHeight w:val="340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8CE6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78A123FA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EBE3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FCC" w14:paraId="40EA7612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E16B8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CC" w14:paraId="5C0562A8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07996" w14:textId="67ED087B" w:rsidR="00B07FCC" w:rsidRPr="00DA59BF" w:rsidRDefault="00B07FCC" w:rsidP="00DA59BF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1.3 - Finalità ed Obiettivi misurabili</w:t>
            </w:r>
            <w:r w:rsidR="00DA59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relazione alle Scelte strategiche del PTOF (</w:t>
            </w:r>
            <w:r w:rsidR="00DA59BF" w:rsidRPr="00DA59BF">
              <w:rPr>
                <w:rFonts w:ascii="Arial" w:hAnsi="Arial" w:cs="Arial"/>
                <w:sz w:val="20"/>
                <w:szCs w:val="20"/>
              </w:rPr>
              <w:t xml:space="preserve">punto 2.3 </w:t>
            </w:r>
            <w:r w:rsidR="00DA59BF" w:rsidRPr="00DA59BF">
              <w:rPr>
                <w:rFonts w:ascii="OpenSans-Regular" w:hAnsi="OpenSans-Regular" w:cs="OpenSans-Regular"/>
              </w:rPr>
              <w:t>Obiettivi formativi prioritari (art. 1,</w:t>
            </w:r>
            <w:r w:rsidR="00DA59BF" w:rsidRPr="00DA59BF">
              <w:rPr>
                <w:rFonts w:ascii="OpenSans-Regular" w:hAnsi="OpenSans-Regular" w:cs="OpenSans-Regular"/>
              </w:rPr>
              <w:t xml:space="preserve"> </w:t>
            </w:r>
            <w:r w:rsidR="00DA59BF" w:rsidRPr="00DA59BF">
              <w:rPr>
                <w:rFonts w:ascii="OpenSans-Regular" w:hAnsi="OpenSans-Regular" w:cs="OpenSans-Regular"/>
              </w:rPr>
              <w:t>comma 7 L. 107/15</w:t>
            </w:r>
            <w:r w:rsidR="00DA59BF">
              <w:rPr>
                <w:rFonts w:ascii="OpenSans-Regular" w:hAnsi="OpenSans-Regular" w:cs="OpenSans-Regular"/>
              </w:rPr>
              <w:t>)</w:t>
            </w:r>
          </w:p>
        </w:tc>
      </w:tr>
      <w:tr w:rsidR="00B07FCC" w14:paraId="75849086" w14:textId="77777777" w:rsidTr="00361043">
        <w:trPr>
          <w:trHeight w:val="340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A7EA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71EF0B16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60AF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012A8280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95262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7AB820CD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1694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21A95540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F5981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1EEC64FE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323E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72AF87BE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B3079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CC" w14:paraId="79F21556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7728B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1.4 - Destinatari</w:t>
            </w:r>
          </w:p>
        </w:tc>
      </w:tr>
      <w:tr w:rsidR="00B07FCC" w14:paraId="6C0A9AEB" w14:textId="77777777" w:rsidTr="00361043">
        <w:trPr>
          <w:trHeight w:val="340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7216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2FEFF415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1CE8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237EA4DC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9097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7BEE39D8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741A5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CC" w14:paraId="6A5C8EBF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E0AAD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1.5 - Durata e fasi operative</w:t>
            </w:r>
          </w:p>
        </w:tc>
      </w:tr>
      <w:tr w:rsidR="00B07FCC" w14:paraId="70B9AF63" w14:textId="77777777" w:rsidTr="00361043">
        <w:trPr>
          <w:trHeight w:val="555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37FC" w14:textId="77777777" w:rsidR="00B07FCC" w:rsidRDefault="00B07FCC" w:rsidP="0036104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Descrivere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l'arco temporale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081E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el quale il progetto si attua,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illustrare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le fasi operative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individuando con precisione le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attività da svolgere</w:t>
            </w:r>
            <w:r w:rsidR="00081E2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81E2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 le </w:t>
            </w:r>
            <w:r w:rsidR="00081E29" w:rsidRPr="00081E2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modalità di erogazione</w:t>
            </w:r>
            <w:r w:rsidR="00081E2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del progetto (in presenza, a distanza, modalità mista)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07FCC" w14:paraId="3C6205DB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5816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41CADD1A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6F70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3A822684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F7E1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2B5DD09F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5D23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66D90013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337C" w14:textId="77777777" w:rsidR="00B07FCC" w:rsidRDefault="00B07FCC" w:rsidP="003610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B07FCC" w14:paraId="3C7B743C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C58D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07FCC" w14:paraId="5DB5CC34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FC9C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7FCC" w14:paraId="04C0906C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D76F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7FCC" w14:paraId="163A04B2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14391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7FCC" w14:paraId="2743394F" w14:textId="77777777" w:rsidTr="00361043">
        <w:trPr>
          <w:trHeight w:val="28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2CD2C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5E6C8" w14:textId="77777777" w:rsidR="00B07FCC" w:rsidRDefault="00B07FCC" w:rsidP="003610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1.6 - Risorse umane</w:t>
            </w:r>
          </w:p>
        </w:tc>
      </w:tr>
      <w:tr w:rsidR="00B07FCC" w14:paraId="17DFBEC6" w14:textId="77777777" w:rsidTr="00361043">
        <w:trPr>
          <w:trHeight w:val="615"/>
        </w:trPr>
        <w:tc>
          <w:tcPr>
            <w:tcW w:w="9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5D72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Indicare i profili di riferimento dei docenti, dei non docenti e dei collaboratori esterni che si prevede di utilizzare. Indicare i nominativi delle persone che ricopriranno ruoli rilevanti.</w:t>
            </w:r>
          </w:p>
        </w:tc>
      </w:tr>
      <w:tr w:rsidR="00B07FCC" w14:paraId="76F13165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7C08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FCC" w14:paraId="226513F2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DE83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FCC" w14:paraId="0E798DED" w14:textId="77777777" w:rsidTr="00361043">
        <w:trPr>
          <w:trHeight w:val="340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E1EA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FCC" w14:paraId="58B78E6F" w14:textId="77777777" w:rsidTr="00361043">
        <w:trPr>
          <w:trHeight w:val="228"/>
        </w:trPr>
        <w:tc>
          <w:tcPr>
            <w:tcW w:w="9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6E40" w14:textId="77777777" w:rsidR="00B07FCC" w:rsidRPr="00D61A60" w:rsidRDefault="00B07FCC" w:rsidP="0036104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33"/>
              <w:tblOverlap w:val="never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3"/>
              <w:gridCol w:w="2835"/>
              <w:gridCol w:w="851"/>
              <w:gridCol w:w="850"/>
              <w:gridCol w:w="1417"/>
            </w:tblGrid>
            <w:tr w:rsidR="00B07FCC" w14:paraId="1052DAC8" w14:textId="77777777" w:rsidTr="00361043">
              <w:trPr>
                <w:cantSplit/>
              </w:trPr>
              <w:tc>
                <w:tcPr>
                  <w:tcW w:w="3823" w:type="dxa"/>
                  <w:vMerge w:val="restart"/>
                  <w:vAlign w:val="center"/>
                </w:tcPr>
                <w:p w14:paraId="71006D15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Cognome e nome docenti interni coinvolti nel progetto</w:t>
                  </w:r>
                </w:p>
              </w:tc>
              <w:tc>
                <w:tcPr>
                  <w:tcW w:w="2835" w:type="dxa"/>
                  <w:vMerge w:val="restart"/>
                  <w:vAlign w:val="center"/>
                </w:tcPr>
                <w:p w14:paraId="3865A4AF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Natura incarico (*)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14:paraId="2E6B9056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Stima in ore </w:t>
                  </w:r>
                  <w:r>
                    <w:rPr>
                      <w:rStyle w:val="Rimandonotaapidipagina"/>
                      <w:rFonts w:ascii="Arial" w:hAnsi="Arial" w:cs="Arial"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1417" w:type="dxa"/>
                  <w:vMerge w:val="restart"/>
                </w:tcPr>
                <w:p w14:paraId="6F8D0702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Costo totale</w:t>
                  </w:r>
                </w:p>
              </w:tc>
            </w:tr>
            <w:tr w:rsidR="00B07FCC" w14:paraId="65C59106" w14:textId="77777777" w:rsidTr="00361043">
              <w:trPr>
                <w:cantSplit/>
              </w:trPr>
              <w:tc>
                <w:tcPr>
                  <w:tcW w:w="3823" w:type="dxa"/>
                  <w:vMerge/>
                  <w:vAlign w:val="center"/>
                </w:tcPr>
                <w:p w14:paraId="559FD24B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Merge/>
                  <w:vAlign w:val="center"/>
                </w:tcPr>
                <w:p w14:paraId="6F536474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D41B4D8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Frontali</w:t>
                  </w:r>
                </w:p>
              </w:tc>
              <w:tc>
                <w:tcPr>
                  <w:tcW w:w="850" w:type="dxa"/>
                  <w:vAlign w:val="center"/>
                </w:tcPr>
                <w:p w14:paraId="0CC3A24E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Non frontali </w:t>
                  </w:r>
                </w:p>
              </w:tc>
              <w:tc>
                <w:tcPr>
                  <w:tcW w:w="1417" w:type="dxa"/>
                  <w:vMerge/>
                </w:tcPr>
                <w:p w14:paraId="48364A1A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3FC7A0C0" w14:textId="77777777" w:rsidTr="00361043">
              <w:tc>
                <w:tcPr>
                  <w:tcW w:w="3823" w:type="dxa"/>
                </w:tcPr>
                <w:p w14:paraId="67597B41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EDA51EA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8856E07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1DACB4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01B60AC4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2D201453" w14:textId="77777777" w:rsidTr="00361043">
              <w:tc>
                <w:tcPr>
                  <w:tcW w:w="3823" w:type="dxa"/>
                </w:tcPr>
                <w:p w14:paraId="686EAB49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78ADEF93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3CCD55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422071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48778B19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111FF6C1" w14:textId="77777777" w:rsidTr="00361043">
              <w:tc>
                <w:tcPr>
                  <w:tcW w:w="3823" w:type="dxa"/>
                </w:tcPr>
                <w:p w14:paraId="42B8909D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D90B66B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3B30979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367F68A9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50DEDF0E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39C7DE17" w14:textId="77777777" w:rsidTr="00361043">
              <w:tc>
                <w:tcPr>
                  <w:tcW w:w="3823" w:type="dxa"/>
                </w:tcPr>
                <w:p w14:paraId="1249F55A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A5629C1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168CA376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67B13F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21078D63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17EECE47" w14:textId="77777777" w:rsidTr="00361043">
              <w:tc>
                <w:tcPr>
                  <w:tcW w:w="3823" w:type="dxa"/>
                </w:tcPr>
                <w:p w14:paraId="439FEB00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9074640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71EEAA0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81BF31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434A6418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4491B6C1" w14:textId="77777777" w:rsidTr="00361043">
              <w:tc>
                <w:tcPr>
                  <w:tcW w:w="6658" w:type="dxa"/>
                  <w:gridSpan w:val="2"/>
                  <w:vAlign w:val="center"/>
                </w:tcPr>
                <w:p w14:paraId="3F6C404D" w14:textId="77777777" w:rsidR="00B07FCC" w:rsidRDefault="00B07FCC" w:rsidP="00361043">
                  <w:pPr>
                    <w:spacing w:line="36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TOTALI</w:t>
                  </w:r>
                </w:p>
              </w:tc>
              <w:tc>
                <w:tcPr>
                  <w:tcW w:w="851" w:type="dxa"/>
                </w:tcPr>
                <w:p w14:paraId="36EBA0E4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8881948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683E9973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51CEC1F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  relatore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coordinatore,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</w:p>
          <w:p w14:paraId="619B2B37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5C189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Personale ATA impegnato</w:t>
            </w:r>
          </w:p>
          <w:p w14:paraId="5B6E7577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D481F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center" w:tblpY="-265"/>
              <w:tblOverlap w:val="never"/>
              <w:tblW w:w="5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2835"/>
              <w:gridCol w:w="883"/>
              <w:gridCol w:w="1385"/>
            </w:tblGrid>
            <w:tr w:rsidR="00B07FCC" w14:paraId="4FA492A3" w14:textId="77777777" w:rsidTr="00361043">
              <w:trPr>
                <w:cantSplit/>
                <w:trHeight w:val="470"/>
              </w:trPr>
              <w:tc>
                <w:tcPr>
                  <w:tcW w:w="562" w:type="dxa"/>
                  <w:vAlign w:val="center"/>
                </w:tcPr>
                <w:p w14:paraId="27E4AAB3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N.</w:t>
                  </w:r>
                </w:p>
              </w:tc>
              <w:tc>
                <w:tcPr>
                  <w:tcW w:w="2835" w:type="dxa"/>
                  <w:vAlign w:val="center"/>
                </w:tcPr>
                <w:p w14:paraId="0A755BEA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Natura incarico (**)</w:t>
                  </w:r>
                </w:p>
              </w:tc>
              <w:tc>
                <w:tcPr>
                  <w:tcW w:w="883" w:type="dxa"/>
                </w:tcPr>
                <w:p w14:paraId="5353CD0A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Stima in ore </w:t>
                  </w:r>
                  <w:r>
                    <w:rPr>
                      <w:rStyle w:val="Rimandonotaapidipagina"/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85" w:type="dxa"/>
                </w:tcPr>
                <w:p w14:paraId="50EDD8D7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Costo Totale</w:t>
                  </w:r>
                </w:p>
              </w:tc>
            </w:tr>
            <w:tr w:rsidR="00B07FCC" w14:paraId="5F18FD07" w14:textId="77777777" w:rsidTr="00361043">
              <w:tc>
                <w:tcPr>
                  <w:tcW w:w="562" w:type="dxa"/>
                </w:tcPr>
                <w:p w14:paraId="779A4B95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75528132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</w:tcPr>
                <w:p w14:paraId="793354EB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" w:type="dxa"/>
                </w:tcPr>
                <w:p w14:paraId="414DC204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6D8F99DD" w14:textId="77777777" w:rsidTr="00361043">
              <w:tc>
                <w:tcPr>
                  <w:tcW w:w="562" w:type="dxa"/>
                </w:tcPr>
                <w:p w14:paraId="5CAFCCC2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5F4F18C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</w:tcPr>
                <w:p w14:paraId="787740A5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" w:type="dxa"/>
                </w:tcPr>
                <w:p w14:paraId="11F7E16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79282CCB" w14:textId="77777777" w:rsidTr="00361043">
              <w:tc>
                <w:tcPr>
                  <w:tcW w:w="562" w:type="dxa"/>
                </w:tcPr>
                <w:p w14:paraId="390EA4E1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1D80D4E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</w:tcPr>
                <w:p w14:paraId="58831A56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" w:type="dxa"/>
                </w:tcPr>
                <w:p w14:paraId="38964D81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76CB4CB0" w14:textId="77777777" w:rsidTr="00361043">
              <w:tc>
                <w:tcPr>
                  <w:tcW w:w="562" w:type="dxa"/>
                </w:tcPr>
                <w:p w14:paraId="154B6D45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9ABBDE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</w:tcPr>
                <w:p w14:paraId="1CA1AFA6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" w:type="dxa"/>
                </w:tcPr>
                <w:p w14:paraId="01DC2D87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049E211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286C2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89F90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E1E0C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377D1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87560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BC5A7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A9972" w14:textId="77777777" w:rsidR="00B07FCC" w:rsidRPr="00166A8F" w:rsidRDefault="00B07FCC" w:rsidP="00361043">
            <w:pPr>
              <w:rPr>
                <w:rFonts w:ascii="Arial" w:hAnsi="Arial" w:cs="Arial"/>
                <w:sz w:val="8"/>
                <w:szCs w:val="8"/>
              </w:rPr>
            </w:pPr>
          </w:p>
          <w:p w14:paraId="5E6D74F7" w14:textId="77777777" w:rsidR="00B07FCC" w:rsidRPr="009310BD" w:rsidRDefault="00B07FCC" w:rsidP="00361043">
            <w:pPr>
              <w:rPr>
                <w:rFonts w:ascii="Arial" w:hAnsi="Arial" w:cs="Arial"/>
                <w:sz w:val="8"/>
                <w:szCs w:val="8"/>
              </w:rPr>
            </w:pPr>
          </w:p>
          <w:p w14:paraId="282D1DAB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(**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  Ass.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Amm.vo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Ass.te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Tecnico, Coll.re Scol.co,.</w:t>
            </w:r>
          </w:p>
          <w:tbl>
            <w:tblPr>
              <w:tblpPr w:leftFromText="141" w:rightFromText="141" w:vertAnchor="text" w:horzAnchor="margin" w:tblpY="110"/>
              <w:tblOverlap w:val="never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67"/>
              <w:gridCol w:w="1290"/>
              <w:gridCol w:w="1134"/>
              <w:gridCol w:w="1842"/>
            </w:tblGrid>
            <w:tr w:rsidR="00B07FCC" w14:paraId="698FD044" w14:textId="77777777" w:rsidTr="00361043">
              <w:trPr>
                <w:cantSplit/>
              </w:trPr>
              <w:tc>
                <w:tcPr>
                  <w:tcW w:w="3667" w:type="dxa"/>
                  <w:vMerge w:val="restart"/>
                  <w:vAlign w:val="center"/>
                </w:tcPr>
                <w:p w14:paraId="65D7FF36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Cognome e nome esperti esterni </w:t>
                  </w:r>
                </w:p>
              </w:tc>
              <w:tc>
                <w:tcPr>
                  <w:tcW w:w="2424" w:type="dxa"/>
                  <w:gridSpan w:val="2"/>
                  <w:vAlign w:val="center"/>
                </w:tcPr>
                <w:p w14:paraId="2A66AF82" w14:textId="77777777" w:rsidR="00B07FCC" w:rsidRDefault="00B07FCC" w:rsidP="00361043">
                  <w:pPr>
                    <w:pStyle w:val="Titolo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Ore previste</w:t>
                  </w:r>
                </w:p>
              </w:tc>
              <w:tc>
                <w:tcPr>
                  <w:tcW w:w="1842" w:type="dxa"/>
                  <w:vMerge w:val="restart"/>
                </w:tcPr>
                <w:p w14:paraId="4067CF7D" w14:textId="77777777" w:rsidR="00B07FCC" w:rsidRDefault="00B07FCC" w:rsidP="00361043">
                  <w:pPr>
                    <w:pStyle w:val="Titolo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Costo Totale</w:t>
                  </w:r>
                </w:p>
              </w:tc>
            </w:tr>
            <w:tr w:rsidR="00B07FCC" w14:paraId="4CC54F3E" w14:textId="77777777" w:rsidTr="00361043">
              <w:trPr>
                <w:cantSplit/>
              </w:trPr>
              <w:tc>
                <w:tcPr>
                  <w:tcW w:w="3667" w:type="dxa"/>
                  <w:vMerge/>
                  <w:vAlign w:val="center"/>
                </w:tcPr>
                <w:p w14:paraId="4D35A315" w14:textId="77777777" w:rsidR="00B07FCC" w:rsidRDefault="00B07FCC" w:rsidP="0036104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vAlign w:val="center"/>
                </w:tcPr>
                <w:p w14:paraId="1DBE496D" w14:textId="77777777" w:rsidR="00B07FCC" w:rsidRDefault="00B07FCC" w:rsidP="00361043">
                  <w:pPr>
                    <w:pStyle w:val="Titolo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progettazione</w:t>
                  </w:r>
                </w:p>
              </w:tc>
              <w:tc>
                <w:tcPr>
                  <w:tcW w:w="1134" w:type="dxa"/>
                  <w:vAlign w:val="center"/>
                </w:tcPr>
                <w:p w14:paraId="2813AA8C" w14:textId="77777777" w:rsidR="00B07FCC" w:rsidRDefault="00B07FCC" w:rsidP="00361043">
                  <w:pPr>
                    <w:pStyle w:val="Titolo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frontali</w:t>
                  </w:r>
                </w:p>
              </w:tc>
              <w:tc>
                <w:tcPr>
                  <w:tcW w:w="1842" w:type="dxa"/>
                  <w:vMerge/>
                </w:tcPr>
                <w:p w14:paraId="15828F6F" w14:textId="77777777" w:rsidR="00B07FCC" w:rsidRDefault="00B07FCC" w:rsidP="00361043">
                  <w:pPr>
                    <w:pStyle w:val="Titolo2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07FCC" w14:paraId="2C2760BF" w14:textId="77777777" w:rsidTr="00361043">
              <w:trPr>
                <w:cantSplit/>
              </w:trPr>
              <w:tc>
                <w:tcPr>
                  <w:tcW w:w="3667" w:type="dxa"/>
                </w:tcPr>
                <w:p w14:paraId="487DE706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</w:tcPr>
                <w:p w14:paraId="2114A16E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F81C10B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1FD792C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6A30582C" w14:textId="77777777" w:rsidTr="00361043">
              <w:trPr>
                <w:cantSplit/>
              </w:trPr>
              <w:tc>
                <w:tcPr>
                  <w:tcW w:w="3667" w:type="dxa"/>
                </w:tcPr>
                <w:p w14:paraId="7DB7418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</w:tcPr>
                <w:p w14:paraId="7A5A809B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D04B81C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3918097A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07FCC" w14:paraId="2EE74CAD" w14:textId="77777777" w:rsidTr="00361043">
              <w:trPr>
                <w:cantSplit/>
              </w:trPr>
              <w:tc>
                <w:tcPr>
                  <w:tcW w:w="3667" w:type="dxa"/>
                </w:tcPr>
                <w:p w14:paraId="5BB37B6E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</w:tcPr>
                <w:p w14:paraId="0F9316F0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8E39EDA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F51C45E" w14:textId="77777777" w:rsidR="00B07FCC" w:rsidRDefault="00B07FCC" w:rsidP="0036104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A754C81" w14:textId="77777777" w:rsidR="00B07FCC" w:rsidRDefault="00B07FCC" w:rsidP="00361043">
            <w:pPr>
              <w:pStyle w:val="Rientrocorpodeltesto2"/>
              <w:ind w:left="0"/>
            </w:pPr>
          </w:p>
          <w:p w14:paraId="0104F1E5" w14:textId="77777777" w:rsidR="00B07FCC" w:rsidRDefault="00B07FCC" w:rsidP="00361043">
            <w:pPr>
              <w:pStyle w:val="Rientrocorpodeltesto2"/>
              <w:ind w:left="0"/>
            </w:pPr>
          </w:p>
          <w:p w14:paraId="35C08993" w14:textId="77777777" w:rsidR="00B07FCC" w:rsidRDefault="00B07FCC" w:rsidP="00361043">
            <w:pPr>
              <w:pStyle w:val="Rientrocorpodeltesto2"/>
              <w:ind w:left="0"/>
            </w:pPr>
          </w:p>
          <w:p w14:paraId="366AACC3" w14:textId="77777777" w:rsidR="00B07FCC" w:rsidRDefault="00B07FCC" w:rsidP="00361043">
            <w:pPr>
              <w:pStyle w:val="Rientrocorpodeltesto2"/>
              <w:ind w:left="0"/>
            </w:pPr>
          </w:p>
          <w:p w14:paraId="35728A69" w14:textId="77777777" w:rsidR="00B07FCC" w:rsidRDefault="00B07FCC" w:rsidP="00361043">
            <w:pPr>
              <w:pStyle w:val="Rientrocorpodeltesto2"/>
              <w:ind w:left="0"/>
            </w:pPr>
          </w:p>
          <w:p w14:paraId="0634A242" w14:textId="77777777" w:rsidR="00B07FCC" w:rsidRDefault="00B07FCC" w:rsidP="00361043">
            <w:pPr>
              <w:pStyle w:val="Rientrocorpodeltesto2"/>
              <w:ind w:left="0"/>
            </w:pPr>
          </w:p>
          <w:p w14:paraId="2C4175BA" w14:textId="77777777" w:rsidR="00B07FCC" w:rsidRDefault="00B07FCC" w:rsidP="00361043">
            <w:pPr>
              <w:pStyle w:val="Rientrocorpodeltesto2"/>
              <w:ind w:left="0"/>
            </w:pPr>
          </w:p>
          <w:p w14:paraId="664E1970" w14:textId="77777777" w:rsidR="00B07FCC" w:rsidRDefault="00B07FCC" w:rsidP="00361043">
            <w:pPr>
              <w:pStyle w:val="Rientrocorpodeltesto2"/>
              <w:ind w:left="0"/>
            </w:pPr>
            <w:r>
              <w:t xml:space="preserve">Costo orario concordato con il Dirigente scolastico: </w:t>
            </w:r>
            <w:r w:rsidRPr="00BB57C3">
              <w:rPr>
                <w:sz w:val="22"/>
                <w:szCs w:val="22"/>
              </w:rPr>
              <w:t>progettazione</w:t>
            </w:r>
            <w:r>
              <w:rPr>
                <w:sz w:val="22"/>
                <w:szCs w:val="22"/>
              </w:rPr>
              <w:t xml:space="preserve"> € _________ frontali € _________</w:t>
            </w:r>
          </w:p>
          <w:p w14:paraId="5D32D8B8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0EE6D" w14:textId="77777777" w:rsidR="00B07FCC" w:rsidRDefault="00B07FCC" w:rsidP="00361043">
            <w:pPr>
              <w:tabs>
                <w:tab w:val="left" w:pos="6545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CC" w14:paraId="2A7E5BCB" w14:textId="77777777" w:rsidTr="00361043">
        <w:trPr>
          <w:trHeight w:val="255"/>
        </w:trPr>
        <w:tc>
          <w:tcPr>
            <w:tcW w:w="9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01311" w14:textId="77777777" w:rsidR="00B07FCC" w:rsidRDefault="00B07FCC" w:rsidP="00361043">
            <w:pPr>
              <w:tabs>
                <w:tab w:val="left" w:pos="6545"/>
                <w:tab w:val="left" w:pos="9665"/>
                <w:tab w:val="left" w:pos="10800"/>
              </w:tabs>
              <w:ind w:left="-1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</w:t>
            </w:r>
            <w:r w:rsidRPr="00166A8F">
              <w:rPr>
                <w:b/>
                <w:bCs/>
                <w:sz w:val="22"/>
                <w:szCs w:val="22"/>
              </w:rPr>
              <w:t xml:space="preserve">1.7 - Beni e </w:t>
            </w:r>
            <w:proofErr w:type="gramStart"/>
            <w:r w:rsidRPr="00166A8F">
              <w:rPr>
                <w:b/>
                <w:bCs/>
                <w:sz w:val="22"/>
                <w:szCs w:val="22"/>
              </w:rPr>
              <w:t xml:space="preserve">servizi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Indicare le risorse logistiche ed organizzative che si prevede di utilizzare per la realizzazione.)</w:t>
            </w:r>
          </w:p>
          <w:p w14:paraId="73483C61" w14:textId="77777777" w:rsidR="00B07FCC" w:rsidRPr="00BB57C3" w:rsidRDefault="00B07FCC" w:rsidP="00361043">
            <w:pPr>
              <w:tabs>
                <w:tab w:val="left" w:pos="6545"/>
                <w:tab w:val="left" w:pos="9665"/>
                <w:tab w:val="left" w:pos="10800"/>
              </w:tabs>
              <w:rPr>
                <w:b/>
                <w:bCs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08"/>
            </w:tblGrid>
            <w:tr w:rsidR="00B07FCC" w:rsidRPr="007E6867" w14:paraId="3F3E1026" w14:textId="77777777" w:rsidTr="00361043">
              <w:tc>
                <w:tcPr>
                  <w:tcW w:w="9803" w:type="dxa"/>
                </w:tcPr>
                <w:p w14:paraId="354140D6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  <w:tbl>
                  <w:tblPr>
                    <w:tblW w:w="959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93"/>
                  </w:tblGrid>
                  <w:tr w:rsidR="00B07FCC" w:rsidRPr="00166A8F" w14:paraId="60E04FAA" w14:textId="77777777" w:rsidTr="00361043">
                    <w:tc>
                      <w:tcPr>
                        <w:tcW w:w="9593" w:type="dxa"/>
                      </w:tcPr>
                      <w:p w14:paraId="2361254A" w14:textId="77777777" w:rsidR="00B07FCC" w:rsidRPr="00166A8F" w:rsidRDefault="00B07FCC" w:rsidP="00361043">
                        <w:pPr>
                          <w:tabs>
                            <w:tab w:val="left" w:pos="6545"/>
                            <w:tab w:val="left" w:pos="10800"/>
                          </w:tabs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07FCC" w:rsidRPr="00166A8F" w14:paraId="43E42C7A" w14:textId="77777777" w:rsidTr="00361043">
                    <w:tc>
                      <w:tcPr>
                        <w:tcW w:w="9593" w:type="dxa"/>
                      </w:tcPr>
                      <w:p w14:paraId="185D070D" w14:textId="77777777" w:rsidR="00B07FCC" w:rsidRPr="00166A8F" w:rsidRDefault="00B07FCC" w:rsidP="00361043">
                        <w:pPr>
                          <w:tabs>
                            <w:tab w:val="left" w:pos="6545"/>
                            <w:tab w:val="left" w:pos="9665"/>
                            <w:tab w:val="left" w:pos="10800"/>
                          </w:tabs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07FCC" w:rsidRPr="00166A8F" w14:paraId="2D0AC5CE" w14:textId="77777777" w:rsidTr="00361043">
                    <w:tc>
                      <w:tcPr>
                        <w:tcW w:w="9593" w:type="dxa"/>
                      </w:tcPr>
                      <w:p w14:paraId="238B2B59" w14:textId="77777777" w:rsidR="00B07FCC" w:rsidRPr="00166A8F" w:rsidRDefault="00B07FCC" w:rsidP="00361043">
                        <w:pPr>
                          <w:tabs>
                            <w:tab w:val="left" w:pos="6545"/>
                            <w:tab w:val="left" w:pos="9665"/>
                            <w:tab w:val="left" w:pos="10800"/>
                          </w:tabs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1534CD3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ind w:left="-15"/>
                    <w:rPr>
                      <w:sz w:val="22"/>
                      <w:szCs w:val="22"/>
                    </w:rPr>
                  </w:pPr>
                </w:p>
                <w:p w14:paraId="43B6FE17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ind w:left="-15"/>
                    <w:jc w:val="center"/>
                    <w:rPr>
                      <w:sz w:val="20"/>
                      <w:szCs w:val="20"/>
                    </w:rPr>
                  </w:pPr>
                  <w:r w:rsidRPr="007E6867">
                    <w:rPr>
                      <w:sz w:val="20"/>
                      <w:szCs w:val="20"/>
                    </w:rPr>
                    <w:t>QUANTIFICAZIONE</w:t>
                  </w:r>
                </w:p>
                <w:p w14:paraId="5E3E7E1D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ind w:left="-15"/>
                    <w:rPr>
                      <w:sz w:val="8"/>
                      <w:szCs w:val="8"/>
                    </w:rPr>
                  </w:pPr>
                </w:p>
                <w:tbl>
                  <w:tblPr>
                    <w:tblW w:w="9272" w:type="dxa"/>
                    <w:tblInd w:w="1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430"/>
                    <w:gridCol w:w="1842"/>
                  </w:tblGrid>
                  <w:tr w:rsidR="00B07FCC" w14:paraId="72EF303C" w14:textId="77777777" w:rsidTr="00361043">
                    <w:trPr>
                      <w:trHeight w:val="438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1E78FC7F" w14:textId="77777777" w:rsidR="00B07FCC" w:rsidRPr="00F27B90" w:rsidRDefault="00B07FCC" w:rsidP="00361043">
                        <w:pPr>
                          <w:pStyle w:val="Titolo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27B9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Descrizione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227B6570" w14:textId="77777777" w:rsidR="00B07FCC" w:rsidRDefault="00B07FCC" w:rsidP="00361043">
                        <w:pPr>
                          <w:pStyle w:val="Titolo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Stima fabbisogno in €</w:t>
                        </w:r>
                      </w:p>
                    </w:tc>
                  </w:tr>
                  <w:tr w:rsidR="00B07FCC" w14:paraId="28FBA59B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5D1A50A0" w14:textId="77777777" w:rsidR="00B07FCC" w:rsidRDefault="00B07FCC" w:rsidP="00361043">
                        <w:pPr>
                          <w:pStyle w:val="Testonotaapidipagina"/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Materiale di facile consumo 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5593FA71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7FCC" w14:paraId="65A62F0C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590CFC01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Software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622CA441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7FCC" w14:paraId="0349BE9A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3367CC9B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Materiale inventariabile (spese di investimento)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302129B4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7FCC" w14:paraId="3383A4FE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3F21D61D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Fotocopie 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101FEAE9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7FCC" w14:paraId="70C4F162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5C5D6E87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Varie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07660B1C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7FCC" w14:paraId="4A26A550" w14:textId="77777777" w:rsidTr="00361043">
                    <w:trPr>
                      <w:trHeight w:val="170"/>
                    </w:trPr>
                    <w:tc>
                      <w:tcPr>
                        <w:tcW w:w="7430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4E6D2FFE" w14:textId="77777777" w:rsidR="00B07FCC" w:rsidRDefault="00B07FCC" w:rsidP="00361043">
                        <w:pPr>
                          <w:spacing w:line="360" w:lineRule="auto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Totale spese per beni e servizi</w:t>
                        </w:r>
                      </w:p>
                    </w:tc>
                    <w:tc>
                      <w:tcPr>
                        <w:tcW w:w="1842" w:type="dxa"/>
                        <w:tcMar>
                          <w:top w:w="28" w:type="dxa"/>
                          <w:bottom w:w="28" w:type="dxa"/>
                        </w:tcMar>
                        <w:vAlign w:val="center"/>
                      </w:tcPr>
                      <w:p w14:paraId="4DD6F29F" w14:textId="77777777" w:rsidR="00B07FCC" w:rsidRDefault="00B07FCC" w:rsidP="0036104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7A0C8F3" w14:textId="77777777" w:rsidR="00B07FCC" w:rsidRPr="007E6867" w:rsidRDefault="00B07FCC" w:rsidP="00361043">
                  <w:pPr>
                    <w:tabs>
                      <w:tab w:val="left" w:pos="6545"/>
                      <w:tab w:val="left" w:pos="10800"/>
                    </w:tabs>
                    <w:ind w:left="-15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49F8C7" w14:textId="77777777" w:rsidR="00B07FCC" w:rsidRDefault="00B07FCC" w:rsidP="00361043">
                  <w:pPr>
                    <w:pStyle w:val="Rientrocorpodeltesto2"/>
                    <w:ind w:left="72"/>
                  </w:pPr>
                  <w:r>
                    <w:t>Sono previste spese di missione (vitto, alloggio, rimborso spese trasporto pubblico/privato, eventuali altri rimborsi?    Se   SI</w:t>
                  </w:r>
                  <w:proofErr w:type="gramStart"/>
                  <w:r>
                    <w:t>’  specificare</w:t>
                  </w:r>
                  <w:proofErr w:type="gramEnd"/>
                  <w:r>
                    <w:t>:</w:t>
                  </w:r>
                </w:p>
                <w:p w14:paraId="76D9D6B6" w14:textId="77777777" w:rsidR="00B07FCC" w:rsidRDefault="00B07FCC" w:rsidP="00361043">
                  <w:pPr>
                    <w:pStyle w:val="Rientrocorpodeltesto2"/>
                    <w:spacing w:after="120"/>
                    <w:ind w:left="0"/>
                    <w:jc w:val="left"/>
                  </w:pPr>
                  <w:r>
                    <w:t>_______________________________________________________________________________</w:t>
                  </w:r>
                </w:p>
                <w:p w14:paraId="1E0EFE07" w14:textId="77777777" w:rsidR="00B07FCC" w:rsidRPr="007E6867" w:rsidRDefault="00B07FCC" w:rsidP="00361043">
                  <w:pPr>
                    <w:tabs>
                      <w:tab w:val="left" w:pos="6545"/>
                      <w:tab w:val="left" w:pos="10800"/>
                    </w:tabs>
                    <w:spacing w:after="120"/>
                    <w:ind w:left="-15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6867"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______________________________________________________________________________</w:t>
                  </w:r>
                </w:p>
                <w:p w14:paraId="40341A66" w14:textId="77777777" w:rsidR="00B07FCC" w:rsidRPr="00393CF3" w:rsidRDefault="00B07FCC" w:rsidP="00361043">
                  <w:pPr>
                    <w:tabs>
                      <w:tab w:val="left" w:pos="6545"/>
                      <w:tab w:val="left" w:pos="10800"/>
                    </w:tabs>
                    <w:ind w:left="-15"/>
                    <w:rPr>
                      <w:rFonts w:ascii="Arial" w:hAnsi="Arial" w:cs="Arial"/>
                      <w:sz w:val="8"/>
                      <w:szCs w:val="8"/>
                    </w:rPr>
                  </w:pPr>
                </w:p>
                <w:p w14:paraId="29E59C50" w14:textId="77777777" w:rsidR="00B07FCC" w:rsidRPr="00166A8F" w:rsidRDefault="00B07FCC" w:rsidP="00361043">
                  <w:pPr>
                    <w:tabs>
                      <w:tab w:val="left" w:pos="6545"/>
                      <w:tab w:val="left" w:pos="10800"/>
                    </w:tabs>
                    <w:ind w:left="-15"/>
                  </w:pPr>
                  <w:r w:rsidRPr="00166A8F">
                    <w:t>E’ previsto l’uso di locali esterni? Se SI’ specificare: _______________________________________</w:t>
                  </w:r>
                  <w:r>
                    <w:t>__</w:t>
                  </w:r>
                  <w:r w:rsidRPr="00166A8F">
                    <w:t>_______________</w:t>
                  </w:r>
                  <w:r>
                    <w:t>_____________</w:t>
                  </w:r>
                  <w:r w:rsidRPr="00166A8F">
                    <w:t>__________</w:t>
                  </w:r>
                </w:p>
                <w:p w14:paraId="68AA7A0F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spacing w:before="120"/>
                    <w:rPr>
                      <w:b/>
                      <w:bCs/>
                      <w:sz w:val="22"/>
                      <w:szCs w:val="22"/>
                    </w:rPr>
                  </w:pPr>
                  <w:r w:rsidRPr="00166A8F">
                    <w:t>______</w:t>
                  </w:r>
                  <w:r>
                    <w:t>___________</w:t>
                  </w:r>
                  <w:r w:rsidRPr="00166A8F">
                    <w:t>_________________________</w:t>
                  </w:r>
                  <w:r>
                    <w:t>___</w:t>
                  </w:r>
                  <w:r w:rsidRPr="00166A8F">
                    <w:t>__________________________________.</w:t>
                  </w:r>
                  <w:r w:rsidRPr="007E6867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6F1978D9" w14:textId="77777777" w:rsidR="00B07FCC" w:rsidRPr="007E6867" w:rsidRDefault="00B07FCC" w:rsidP="00361043">
                  <w:pPr>
                    <w:tabs>
                      <w:tab w:val="left" w:pos="6545"/>
                      <w:tab w:val="left" w:pos="9665"/>
                      <w:tab w:val="left" w:pos="10800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7E6867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AFE4A43" w14:textId="77777777" w:rsidR="00B07FCC" w:rsidRDefault="00B07FCC" w:rsidP="00361043">
            <w:pPr>
              <w:tabs>
                <w:tab w:val="left" w:pos="6545"/>
                <w:tab w:val="left" w:pos="9665"/>
                <w:tab w:val="left" w:pos="10800"/>
              </w:tabs>
              <w:ind w:left="-15"/>
              <w:rPr>
                <w:b/>
                <w:bCs/>
                <w:sz w:val="22"/>
                <w:szCs w:val="22"/>
              </w:rPr>
            </w:pPr>
          </w:p>
          <w:p w14:paraId="1873B89F" w14:textId="77777777" w:rsidR="00B07FCC" w:rsidRDefault="00B07FCC" w:rsidP="003610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___/___/_______</w:t>
            </w:r>
          </w:p>
        </w:tc>
      </w:tr>
    </w:tbl>
    <w:p w14:paraId="4C943EC8" w14:textId="77777777" w:rsidR="00B07FCC" w:rsidRDefault="00B07FCC" w:rsidP="00B07FCC">
      <w:pPr>
        <w:pStyle w:val="Titolo1"/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 Responsabile del progetto</w:t>
      </w:r>
    </w:p>
    <w:p w14:paraId="6E3955CC" w14:textId="77777777" w:rsidR="00B07FCC" w:rsidRDefault="00B07FCC" w:rsidP="00B07FCC"/>
    <w:p w14:paraId="289D5677" w14:textId="77777777" w:rsidR="00B07FCC" w:rsidRDefault="00B07FCC" w:rsidP="00B07FCC"/>
    <w:p w14:paraId="370AE7AD" w14:textId="77777777" w:rsidR="00B07FCC" w:rsidRDefault="00B07FCC" w:rsidP="00B07FCC">
      <w:pPr>
        <w:jc w:val="center"/>
      </w:pPr>
      <w:r>
        <w:t>Tariffe orarie per docenti e personale ATA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1917"/>
        <w:gridCol w:w="2126"/>
        <w:gridCol w:w="1701"/>
      </w:tblGrid>
      <w:tr w:rsidR="00B07FCC" w14:paraId="300BD568" w14:textId="77777777" w:rsidTr="00361043">
        <w:trPr>
          <w:jc w:val="center"/>
        </w:trPr>
        <w:tc>
          <w:tcPr>
            <w:tcW w:w="2444" w:type="dxa"/>
          </w:tcPr>
          <w:p w14:paraId="3866A686" w14:textId="77777777" w:rsidR="00B07FCC" w:rsidRDefault="00B07FCC" w:rsidP="00361043">
            <w:r>
              <w:t>Qualifica</w:t>
            </w:r>
          </w:p>
        </w:tc>
        <w:tc>
          <w:tcPr>
            <w:tcW w:w="1917" w:type="dxa"/>
          </w:tcPr>
          <w:p w14:paraId="550F31E1" w14:textId="77777777" w:rsidR="00B07FCC" w:rsidRDefault="00B07FCC" w:rsidP="00361043">
            <w:r>
              <w:t>Ore aggiuntive di insegnamento</w:t>
            </w:r>
          </w:p>
        </w:tc>
        <w:tc>
          <w:tcPr>
            <w:tcW w:w="2126" w:type="dxa"/>
          </w:tcPr>
          <w:p w14:paraId="42F95E5A" w14:textId="77777777" w:rsidR="00B07FCC" w:rsidRDefault="00B07FCC" w:rsidP="00361043">
            <w:r>
              <w:t>Ore aggiuntive non di insegnamento</w:t>
            </w:r>
          </w:p>
        </w:tc>
        <w:tc>
          <w:tcPr>
            <w:tcW w:w="1701" w:type="dxa"/>
          </w:tcPr>
          <w:p w14:paraId="73A585D3" w14:textId="77777777" w:rsidR="00B07FCC" w:rsidRDefault="00B07FCC" w:rsidP="00361043">
            <w:r>
              <w:t>Ore aggiuntive</w:t>
            </w:r>
          </w:p>
        </w:tc>
      </w:tr>
      <w:tr w:rsidR="00B07FCC" w14:paraId="76A74383" w14:textId="77777777" w:rsidTr="00361043">
        <w:trPr>
          <w:jc w:val="center"/>
        </w:trPr>
        <w:tc>
          <w:tcPr>
            <w:tcW w:w="2444" w:type="dxa"/>
          </w:tcPr>
          <w:p w14:paraId="5106C408" w14:textId="77777777" w:rsidR="00B07FCC" w:rsidRDefault="00B07FCC" w:rsidP="00361043">
            <w:r>
              <w:t>Docenti</w:t>
            </w:r>
          </w:p>
        </w:tc>
        <w:tc>
          <w:tcPr>
            <w:tcW w:w="1917" w:type="dxa"/>
          </w:tcPr>
          <w:p w14:paraId="0B9B4B2A" w14:textId="77777777" w:rsidR="00B07FCC" w:rsidRDefault="00B07FCC" w:rsidP="00361043">
            <w:pPr>
              <w:jc w:val="center"/>
            </w:pPr>
            <w:r>
              <w:t>€ 35,00</w:t>
            </w:r>
          </w:p>
        </w:tc>
        <w:tc>
          <w:tcPr>
            <w:tcW w:w="2126" w:type="dxa"/>
          </w:tcPr>
          <w:p w14:paraId="5F9F3F15" w14:textId="77777777" w:rsidR="00B07FCC" w:rsidRDefault="00B07FCC" w:rsidP="00361043">
            <w:pPr>
              <w:jc w:val="center"/>
            </w:pPr>
            <w:r>
              <w:t>€  17,50</w:t>
            </w:r>
          </w:p>
        </w:tc>
        <w:tc>
          <w:tcPr>
            <w:tcW w:w="1701" w:type="dxa"/>
          </w:tcPr>
          <w:p w14:paraId="7B43E4A3" w14:textId="77777777" w:rsidR="00B07FCC" w:rsidRDefault="00B07FCC" w:rsidP="00361043">
            <w:pPr>
              <w:jc w:val="center"/>
            </w:pPr>
            <w:r>
              <w:t>///</w:t>
            </w:r>
          </w:p>
        </w:tc>
      </w:tr>
      <w:tr w:rsidR="00B07FCC" w14:paraId="211A51C2" w14:textId="77777777" w:rsidTr="00361043">
        <w:trPr>
          <w:jc w:val="center"/>
        </w:trPr>
        <w:tc>
          <w:tcPr>
            <w:tcW w:w="2444" w:type="dxa"/>
          </w:tcPr>
          <w:p w14:paraId="09D5F400" w14:textId="77777777" w:rsidR="00B07FCC" w:rsidRDefault="00B07FCC" w:rsidP="00361043">
            <w:r>
              <w:t>Assistenti Amm.vi</w:t>
            </w:r>
          </w:p>
        </w:tc>
        <w:tc>
          <w:tcPr>
            <w:tcW w:w="1917" w:type="dxa"/>
          </w:tcPr>
          <w:p w14:paraId="6FFE5DC4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2126" w:type="dxa"/>
          </w:tcPr>
          <w:p w14:paraId="0C602A22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1701" w:type="dxa"/>
          </w:tcPr>
          <w:p w14:paraId="603D0CA0" w14:textId="77777777" w:rsidR="00B07FCC" w:rsidRDefault="00B07FCC" w:rsidP="00361043">
            <w:pPr>
              <w:jc w:val="center"/>
            </w:pPr>
            <w:r>
              <w:t>€ 14,50</w:t>
            </w:r>
          </w:p>
        </w:tc>
      </w:tr>
      <w:tr w:rsidR="00B07FCC" w14:paraId="1ADD9F7B" w14:textId="77777777" w:rsidTr="00361043">
        <w:trPr>
          <w:jc w:val="center"/>
        </w:trPr>
        <w:tc>
          <w:tcPr>
            <w:tcW w:w="2444" w:type="dxa"/>
          </w:tcPr>
          <w:p w14:paraId="09BF4E14" w14:textId="77777777" w:rsidR="00B07FCC" w:rsidRDefault="00B07FCC" w:rsidP="00361043">
            <w:r>
              <w:t>Assistenti Tecnici</w:t>
            </w:r>
          </w:p>
        </w:tc>
        <w:tc>
          <w:tcPr>
            <w:tcW w:w="1917" w:type="dxa"/>
          </w:tcPr>
          <w:p w14:paraId="0B231D80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2126" w:type="dxa"/>
          </w:tcPr>
          <w:p w14:paraId="5D2F6EDF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1701" w:type="dxa"/>
          </w:tcPr>
          <w:p w14:paraId="7FBD43C3" w14:textId="77777777" w:rsidR="00B07FCC" w:rsidRDefault="00B07FCC" w:rsidP="00361043">
            <w:pPr>
              <w:jc w:val="center"/>
            </w:pPr>
            <w:r>
              <w:t>€ 14,50</w:t>
            </w:r>
          </w:p>
        </w:tc>
      </w:tr>
      <w:tr w:rsidR="00B07FCC" w14:paraId="6DA9F127" w14:textId="77777777" w:rsidTr="00361043">
        <w:trPr>
          <w:jc w:val="center"/>
        </w:trPr>
        <w:tc>
          <w:tcPr>
            <w:tcW w:w="2444" w:type="dxa"/>
          </w:tcPr>
          <w:p w14:paraId="433BED1A" w14:textId="77777777" w:rsidR="00B07FCC" w:rsidRDefault="00B07FCC" w:rsidP="00361043">
            <w:r>
              <w:t>Collaboratori Scol.ci</w:t>
            </w:r>
          </w:p>
        </w:tc>
        <w:tc>
          <w:tcPr>
            <w:tcW w:w="1917" w:type="dxa"/>
          </w:tcPr>
          <w:p w14:paraId="6D03D9DB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2126" w:type="dxa"/>
          </w:tcPr>
          <w:p w14:paraId="47C9977A" w14:textId="77777777" w:rsidR="00B07FCC" w:rsidRDefault="00B07FCC" w:rsidP="00361043">
            <w:pPr>
              <w:jc w:val="center"/>
            </w:pPr>
            <w:r>
              <w:t>///</w:t>
            </w:r>
          </w:p>
        </w:tc>
        <w:tc>
          <w:tcPr>
            <w:tcW w:w="1701" w:type="dxa"/>
          </w:tcPr>
          <w:p w14:paraId="1BC4F2F9" w14:textId="77777777" w:rsidR="00B07FCC" w:rsidRDefault="00B07FCC" w:rsidP="00361043">
            <w:pPr>
              <w:jc w:val="center"/>
            </w:pPr>
            <w:r>
              <w:t>€ 12,50</w:t>
            </w:r>
          </w:p>
        </w:tc>
      </w:tr>
    </w:tbl>
    <w:p w14:paraId="2B9555F0" w14:textId="77777777" w:rsidR="00CE1EB6" w:rsidRPr="00F8673C" w:rsidRDefault="00CE1EB6" w:rsidP="00527391"/>
    <w:sectPr w:rsidR="00CE1EB6" w:rsidRPr="00F8673C" w:rsidSect="00B07FCC">
      <w:headerReference w:type="default" r:id="rId8"/>
      <w:footerReference w:type="default" r:id="rId9"/>
      <w:type w:val="continuous"/>
      <w:pgSz w:w="11906" w:h="16838" w:code="9"/>
      <w:pgMar w:top="397" w:right="1077" w:bottom="851" w:left="1077" w:header="442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FEBFF" w14:textId="77777777" w:rsidR="00974D46" w:rsidRDefault="00974D46">
      <w:r>
        <w:separator/>
      </w:r>
    </w:p>
  </w:endnote>
  <w:endnote w:type="continuationSeparator" w:id="0">
    <w:p w14:paraId="26BFE645" w14:textId="77777777" w:rsidR="00974D46" w:rsidRDefault="0097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7C209" w14:textId="77777777" w:rsidR="00A83F91" w:rsidRDefault="002A3BE9">
    <w:pPr>
      <w:pStyle w:val="Pidipagina"/>
      <w:rPr>
        <w:sz w:val="17"/>
      </w:rPr>
    </w:pPr>
    <w:r>
      <w:rPr>
        <w:noProof/>
        <w:color w:val="00B0F0"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56DE9ED8" wp14:editId="3580B9CF">
              <wp:simplePos x="0" y="0"/>
              <wp:positionH relativeFrom="column">
                <wp:posOffset>-543560</wp:posOffset>
              </wp:positionH>
              <wp:positionV relativeFrom="paragraph">
                <wp:posOffset>19050</wp:posOffset>
              </wp:positionV>
              <wp:extent cx="7400925" cy="21590"/>
              <wp:effectExtent l="0" t="0" r="28575" b="16510"/>
              <wp:wrapNone/>
              <wp:docPr id="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5" name="Rectangle 2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532CD9" id="Group 1" o:spid="_x0000_s1026" style="position:absolute;margin-left:-42.8pt;margin-top:1.5pt;width:582.75pt;height:1.7pt;z-index:251656704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" o:allowincell="f">
              <v:rect id="Rectangle 2" o:spid="_x0000_s1027" style="position:absolute;left:135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Il8AA&#10;AADaAAAADwAAAGRycy9kb3ducmV2LnhtbERPTUsDMRC9C/6HMEJvdlZBkW3TUgWpFyutYq/TZLrZ&#10;upksm7Td/femIHh8vO/pvPeNOnEX6yAa7sYFKBYTbC2Vhq/P19snUDGRWGqCsIaBI8xn11dTKm04&#10;y5pPm1SpHCKxJA0upbZEjMaxpzgOLUvm9qHzlDLsKrQdnXO4b/C+KB7RUy25wVHLL47Nz+bo84yV&#10;Ww3fB9wtzbB8b7bPHwYNaj266RcTUIn79C/+c79ZDQ9wuZL9g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pIl8AAAADaAAAADwAAAAAAAAAAAAAAAACYAgAAZHJzL2Rvd25y&#10;ZXYueG1sUEsFBgAAAAAEAAQA9QAAAIUDAAAAAA==&#10;" strokecolor="#06f">
                <v:fill color2="#767676" focus="100%" type="gradient"/>
                <v:shadow offset="-3pt,-3pt"/>
              </v:rect>
              <v:rect id="Rectangle 3" o:spid="_x0000_s1028" style="position:absolute;left:7432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W4MAA&#10;AADaAAAADwAAAGRycy9kb3ducmV2LnhtbERPTU8CMRC9m/gfmjHxJrN6IGShEDQxeAEjGrgO7bBd&#10;3U432wK7/56amHh8ed+zRe8bdeYu1kE0PI4KUCwm2FoqDV+frw8TUDGRWGqCsIaBIyzmtzczKm24&#10;yAeft6lSOURiSRpcSm2JGI1jT3EUWpbMHUPnKWXYVWg7uuRw3+BTUYzRUy25wVHLL47Nz/bk84yN&#10;2wy7bzyszLBaN/vnd4MGtb6/65dTUIn79C/+c79ZDWP4vZL9gPM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jW4MAAAADaAAAADwAAAAAAAAAAAAAAAACYAgAAZHJzL2Rvd25y&#10;ZXYueG1sUEsFBgAAAAAEAAQA9QAAAIUDAAAAAA==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14:paraId="33DBA5EB" w14:textId="77777777" w:rsidR="00A83F91" w:rsidRPr="00B238A2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20"/>
        <w:szCs w:val="20"/>
      </w:rPr>
    </w:pPr>
    <w:r w:rsidRPr="00B238A2">
      <w:rPr>
        <w:rFonts w:asciiTheme="minorHAnsi" w:hAnsiTheme="minorHAnsi" w:cstheme="minorHAnsi"/>
        <w:sz w:val="20"/>
        <w:szCs w:val="20"/>
      </w:rPr>
      <w:t>LICEO CLASSICO-SCIENTIFICO-SCIENZE</w:t>
    </w:r>
    <w:r w:rsidR="00B238A2" w:rsidRPr="00B238A2">
      <w:rPr>
        <w:rFonts w:asciiTheme="minorHAnsi" w:hAnsiTheme="minorHAnsi" w:cstheme="minorHAnsi"/>
        <w:sz w:val="20"/>
        <w:szCs w:val="20"/>
      </w:rPr>
      <w:t xml:space="preserve"> </w:t>
    </w:r>
    <w:r w:rsidRPr="00B238A2">
      <w:rPr>
        <w:rFonts w:asciiTheme="minorHAnsi" w:hAnsiTheme="minorHAnsi" w:cstheme="minorHAnsi"/>
        <w:sz w:val="20"/>
        <w:szCs w:val="20"/>
      </w:rPr>
      <w:t>UMANE</w:t>
    </w:r>
  </w:p>
  <w:p w14:paraId="0C78E943" w14:textId="77777777" w:rsidR="00A83F91" w:rsidRPr="00B238A2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b w:val="0"/>
        <w:sz w:val="20"/>
        <w:szCs w:val="20"/>
      </w:rPr>
    </w:pPr>
    <w:r w:rsidRPr="00B238A2">
      <w:rPr>
        <w:rFonts w:asciiTheme="minorHAnsi" w:hAnsiTheme="minorHAnsi" w:cstheme="minorHAnsi"/>
        <w:b w:val="0"/>
        <w:sz w:val="20"/>
        <w:szCs w:val="20"/>
      </w:rPr>
      <w:t xml:space="preserve">Via Aspromonte 158 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 xml:space="preserve">– 71017 </w:t>
    </w:r>
    <w:r w:rsidRPr="00B238A2">
      <w:rPr>
        <w:rFonts w:asciiTheme="minorHAnsi" w:hAnsiTheme="minorHAnsi" w:cstheme="minorHAnsi"/>
        <w:b w:val="0"/>
        <w:sz w:val="20"/>
        <w:szCs w:val="20"/>
      </w:rPr>
      <w:t>Torremaggiore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B238A2">
      <w:rPr>
        <w:rFonts w:asciiTheme="minorHAnsi" w:hAnsiTheme="minorHAnsi" w:cstheme="minorHAnsi"/>
        <w:b w:val="0"/>
        <w:sz w:val="20"/>
        <w:szCs w:val="20"/>
      </w:rPr>
      <w:t>(F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>G</w:t>
    </w:r>
    <w:r w:rsidRPr="00B238A2">
      <w:rPr>
        <w:rFonts w:asciiTheme="minorHAnsi" w:hAnsiTheme="minorHAnsi" w:cstheme="minorHAnsi"/>
        <w:b w:val="0"/>
        <w:sz w:val="20"/>
        <w:szCs w:val="20"/>
      </w:rPr>
      <w:t xml:space="preserve">) 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>– T</w:t>
    </w:r>
    <w:r w:rsidRPr="00B238A2">
      <w:rPr>
        <w:rFonts w:asciiTheme="minorHAnsi" w:hAnsiTheme="minorHAnsi" w:cstheme="minorHAnsi"/>
        <w:b w:val="0"/>
        <w:sz w:val="20"/>
        <w:szCs w:val="20"/>
      </w:rPr>
      <w:t>el. 0882-381469 –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B238A2">
      <w:rPr>
        <w:rFonts w:asciiTheme="minorHAnsi" w:hAnsiTheme="minorHAnsi" w:cstheme="minorHAnsi"/>
        <w:b w:val="0"/>
        <w:sz w:val="20"/>
        <w:szCs w:val="20"/>
      </w:rPr>
      <w:t>Fax 0882</w:t>
    </w:r>
    <w:r w:rsidR="00B238A2" w:rsidRPr="00B238A2">
      <w:rPr>
        <w:rFonts w:asciiTheme="minorHAnsi" w:hAnsiTheme="minorHAnsi" w:cstheme="minorHAnsi"/>
        <w:b w:val="0"/>
        <w:sz w:val="20"/>
        <w:szCs w:val="20"/>
      </w:rPr>
      <w:t>-</w:t>
    </w:r>
    <w:r w:rsidRPr="00B238A2">
      <w:rPr>
        <w:rFonts w:asciiTheme="minorHAnsi" w:hAnsiTheme="minorHAnsi" w:cstheme="minorHAnsi"/>
        <w:b w:val="0"/>
        <w:sz w:val="20"/>
        <w:szCs w:val="20"/>
      </w:rPr>
      <w:t>384553</w:t>
    </w:r>
  </w:p>
  <w:p w14:paraId="15996E5C" w14:textId="77777777" w:rsidR="00A83F91" w:rsidRPr="00B238A2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20"/>
        <w:szCs w:val="20"/>
      </w:rPr>
    </w:pPr>
    <w:r w:rsidRPr="00B238A2">
      <w:rPr>
        <w:rFonts w:asciiTheme="minorHAnsi" w:hAnsiTheme="minorHAnsi" w:cstheme="minorHAnsi"/>
        <w:sz w:val="20"/>
        <w:szCs w:val="20"/>
      </w:rPr>
      <w:t>ISTITUTO TECNICO – SETTORE ECONOMICO: AMMINISTRAZIONE, FINANZA E MARKETING</w:t>
    </w:r>
  </w:p>
  <w:p w14:paraId="3A2B69AF" w14:textId="77777777" w:rsidR="00A83F91" w:rsidRPr="00B238A2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20"/>
        <w:szCs w:val="20"/>
      </w:rPr>
    </w:pPr>
    <w:r w:rsidRPr="00B238A2">
      <w:rPr>
        <w:rFonts w:asciiTheme="minorHAnsi" w:hAnsiTheme="minorHAnsi" w:cstheme="minorHAnsi"/>
        <w:sz w:val="20"/>
        <w:szCs w:val="20"/>
      </w:rPr>
      <w:t>ISTITUTO PROFESSIONALE – SETTORE SERVIZI: SERVIZI COMMERCIALI</w:t>
    </w:r>
  </w:p>
  <w:p w14:paraId="2E822323" w14:textId="77777777" w:rsidR="00A83F91" w:rsidRPr="00B238A2" w:rsidRDefault="00A83F91" w:rsidP="00F174C1">
    <w:pPr>
      <w:ind w:left="-426" w:right="-539"/>
      <w:jc w:val="center"/>
      <w:rPr>
        <w:rFonts w:asciiTheme="minorHAnsi" w:hAnsiTheme="minorHAnsi" w:cstheme="minorHAnsi"/>
        <w:sz w:val="20"/>
        <w:szCs w:val="20"/>
      </w:rPr>
    </w:pPr>
    <w:r w:rsidRPr="00B238A2">
      <w:rPr>
        <w:rFonts w:asciiTheme="minorHAnsi" w:hAnsiTheme="minorHAnsi" w:cstheme="minorHAnsi"/>
        <w:sz w:val="20"/>
        <w:szCs w:val="20"/>
      </w:rPr>
      <w:t xml:space="preserve">Via San Josemaria Escrivà, n. 2 – </w:t>
    </w:r>
    <w:r w:rsidR="00B238A2" w:rsidRPr="00B238A2">
      <w:rPr>
        <w:rFonts w:asciiTheme="minorHAnsi" w:hAnsiTheme="minorHAnsi" w:cstheme="minorHAnsi"/>
        <w:sz w:val="20"/>
        <w:szCs w:val="20"/>
      </w:rPr>
      <w:t xml:space="preserve">71017 Torremaggiore (FG) – </w:t>
    </w:r>
    <w:r w:rsidRPr="00B238A2">
      <w:rPr>
        <w:rFonts w:asciiTheme="minorHAnsi" w:hAnsiTheme="minorHAnsi" w:cstheme="minorHAnsi"/>
        <w:sz w:val="20"/>
        <w:szCs w:val="20"/>
      </w:rPr>
      <w:t>Tel. 0882</w:t>
    </w:r>
    <w:r w:rsidR="00B238A2" w:rsidRPr="00B238A2">
      <w:rPr>
        <w:rFonts w:asciiTheme="minorHAnsi" w:hAnsiTheme="minorHAnsi" w:cstheme="minorHAnsi"/>
        <w:sz w:val="20"/>
        <w:szCs w:val="20"/>
      </w:rPr>
      <w:t>-</w:t>
    </w:r>
    <w:r w:rsidRPr="00B238A2">
      <w:rPr>
        <w:rFonts w:asciiTheme="minorHAnsi" w:hAnsiTheme="minorHAnsi" w:cstheme="minorHAnsi"/>
        <w:sz w:val="20"/>
        <w:szCs w:val="20"/>
      </w:rPr>
      <w:t>382152</w:t>
    </w:r>
    <w:r w:rsidR="00B238A2" w:rsidRPr="00B238A2">
      <w:rPr>
        <w:rFonts w:asciiTheme="minorHAnsi" w:hAnsiTheme="minorHAnsi" w:cstheme="minorHAnsi"/>
        <w:sz w:val="20"/>
        <w:szCs w:val="20"/>
      </w:rPr>
      <w:t xml:space="preserve"> – </w:t>
    </w:r>
    <w:r w:rsidRPr="00B238A2">
      <w:rPr>
        <w:rFonts w:asciiTheme="minorHAnsi" w:hAnsiTheme="minorHAnsi" w:cstheme="minorHAnsi"/>
        <w:sz w:val="20"/>
        <w:szCs w:val="20"/>
      </w:rPr>
      <w:t>Fax 0882</w:t>
    </w:r>
    <w:r w:rsidR="00B238A2" w:rsidRPr="00B238A2">
      <w:rPr>
        <w:rFonts w:asciiTheme="minorHAnsi" w:hAnsiTheme="minorHAnsi" w:cstheme="minorHAnsi"/>
        <w:sz w:val="20"/>
        <w:szCs w:val="20"/>
      </w:rPr>
      <w:t>-</w:t>
    </w:r>
    <w:r w:rsidRPr="00B238A2">
      <w:rPr>
        <w:rFonts w:asciiTheme="minorHAnsi" w:hAnsiTheme="minorHAnsi" w:cstheme="minorHAnsi"/>
        <w:sz w:val="20"/>
        <w:szCs w:val="20"/>
      </w:rPr>
      <w:t>382170</w:t>
    </w:r>
  </w:p>
  <w:p w14:paraId="518AB0E8" w14:textId="77777777" w:rsidR="00A83F91" w:rsidRPr="00B238A2" w:rsidRDefault="00A83F91" w:rsidP="00B238A2">
    <w:pPr>
      <w:pStyle w:val="Pidipagina"/>
      <w:jc w:val="center"/>
      <w:rPr>
        <w:rFonts w:asciiTheme="minorHAnsi" w:hAnsiTheme="minorHAnsi" w:cstheme="minorHAnsi"/>
        <w:sz w:val="20"/>
        <w:szCs w:val="20"/>
      </w:rPr>
    </w:pPr>
    <w:r w:rsidRPr="00B238A2">
      <w:rPr>
        <w:rFonts w:asciiTheme="minorHAnsi" w:hAnsiTheme="minorHAnsi" w:cstheme="minorHAnsi"/>
        <w:b/>
        <w:sz w:val="20"/>
        <w:szCs w:val="20"/>
      </w:rPr>
      <w:t>SEDE COORDINATA:</w:t>
    </w:r>
    <w:r w:rsidRPr="00B238A2">
      <w:rPr>
        <w:rFonts w:asciiTheme="minorHAnsi" w:hAnsiTheme="minorHAnsi" w:cstheme="minorHAnsi"/>
        <w:sz w:val="20"/>
        <w:szCs w:val="20"/>
      </w:rPr>
      <w:t xml:space="preserve"> </w:t>
    </w:r>
    <w:r w:rsidR="00B238A2" w:rsidRPr="00B238A2">
      <w:rPr>
        <w:rFonts w:asciiTheme="minorHAnsi" w:hAnsiTheme="minorHAnsi" w:cstheme="minorHAnsi"/>
        <w:sz w:val="20"/>
        <w:szCs w:val="20"/>
      </w:rPr>
      <w:t xml:space="preserve">Via Dante – </w:t>
    </w:r>
    <w:r w:rsidRPr="00B238A2">
      <w:rPr>
        <w:rFonts w:asciiTheme="minorHAnsi" w:hAnsiTheme="minorHAnsi" w:cstheme="minorHAnsi"/>
        <w:sz w:val="20"/>
        <w:szCs w:val="20"/>
      </w:rPr>
      <w:t>S</w:t>
    </w:r>
    <w:r w:rsidR="00B238A2" w:rsidRPr="00B238A2">
      <w:rPr>
        <w:rFonts w:asciiTheme="minorHAnsi" w:hAnsiTheme="minorHAnsi" w:cstheme="minorHAnsi"/>
        <w:sz w:val="20"/>
        <w:szCs w:val="20"/>
      </w:rPr>
      <w:t>erracapriola (FG)</w:t>
    </w:r>
    <w:r w:rsidR="00B238A2" w:rsidRPr="00B238A2">
      <w:rPr>
        <w:rFonts w:asciiTheme="minorHAnsi" w:hAnsiTheme="minorHAnsi" w:cstheme="minorHAnsi"/>
        <w:b/>
        <w:sz w:val="20"/>
        <w:szCs w:val="20"/>
      </w:rPr>
      <w:t xml:space="preserve"> </w:t>
    </w:r>
    <w:r w:rsidRPr="00B238A2">
      <w:rPr>
        <w:rFonts w:asciiTheme="minorHAnsi" w:hAnsiTheme="minorHAnsi" w:cstheme="minorHAnsi"/>
        <w:sz w:val="20"/>
        <w:szCs w:val="20"/>
      </w:rPr>
      <w:t>– Tel. 0882</w:t>
    </w:r>
    <w:r w:rsidR="00B238A2">
      <w:rPr>
        <w:rFonts w:asciiTheme="minorHAnsi" w:hAnsiTheme="minorHAnsi" w:cstheme="minorHAnsi"/>
        <w:sz w:val="20"/>
        <w:szCs w:val="20"/>
      </w:rPr>
      <w:t>-</w:t>
    </w:r>
    <w:r w:rsidRPr="00B238A2">
      <w:rPr>
        <w:rFonts w:asciiTheme="minorHAnsi" w:hAnsiTheme="minorHAnsi" w:cstheme="minorHAnsi"/>
        <w:sz w:val="20"/>
        <w:szCs w:val="20"/>
      </w:rPr>
      <w:t>070193</w:t>
    </w:r>
    <w:r w:rsidR="00B238A2">
      <w:rPr>
        <w:rFonts w:asciiTheme="minorHAnsi" w:hAnsiTheme="minorHAnsi" w:cstheme="minorHAnsi"/>
        <w:sz w:val="20"/>
        <w:szCs w:val="20"/>
      </w:rPr>
      <w:t xml:space="preserve"> – </w:t>
    </w:r>
    <w:r w:rsidRPr="00B238A2">
      <w:rPr>
        <w:rFonts w:asciiTheme="minorHAnsi" w:hAnsiTheme="minorHAnsi" w:cstheme="minorHAnsi"/>
        <w:sz w:val="20"/>
        <w:szCs w:val="20"/>
      </w:rPr>
      <w:t>Fax 0882</w:t>
    </w:r>
    <w:r w:rsidR="00B238A2">
      <w:rPr>
        <w:rFonts w:asciiTheme="minorHAnsi" w:hAnsiTheme="minorHAnsi" w:cstheme="minorHAnsi"/>
        <w:sz w:val="20"/>
        <w:szCs w:val="20"/>
      </w:rPr>
      <w:t>-</w:t>
    </w:r>
    <w:r w:rsidRPr="00B238A2">
      <w:rPr>
        <w:rFonts w:asciiTheme="minorHAnsi" w:hAnsiTheme="minorHAnsi" w:cstheme="minorHAnsi"/>
        <w:sz w:val="20"/>
        <w:szCs w:val="20"/>
      </w:rPr>
      <w:t>070192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A30A1" w14:textId="77777777" w:rsidR="00974D46" w:rsidRDefault="00974D46">
      <w:r>
        <w:separator/>
      </w:r>
    </w:p>
  </w:footnote>
  <w:footnote w:type="continuationSeparator" w:id="0">
    <w:p w14:paraId="5585EC41" w14:textId="77777777" w:rsidR="00974D46" w:rsidRDefault="00974D46">
      <w:r>
        <w:continuationSeparator/>
      </w:r>
    </w:p>
  </w:footnote>
  <w:footnote w:id="1">
    <w:p w14:paraId="2664FEE9" w14:textId="77777777" w:rsidR="00B07FCC" w:rsidRDefault="00B07FCC" w:rsidP="00B07FCC">
      <w:pPr>
        <w:pStyle w:val="Testonotaapidipagina"/>
      </w:pPr>
      <w:r>
        <w:rPr>
          <w:rStyle w:val="Rimandonotaapidipagina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Le ore si intendono di 60 minuti.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BB9E8" w14:textId="77777777" w:rsidR="00166055" w:rsidRPr="004D393F" w:rsidRDefault="00166055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5281671" wp14:editId="7DF1CDB4">
          <wp:simplePos x="0" y="0"/>
          <wp:positionH relativeFrom="column">
            <wp:posOffset>5219700</wp:posOffset>
          </wp:positionH>
          <wp:positionV relativeFrom="paragraph">
            <wp:posOffset>154305</wp:posOffset>
          </wp:positionV>
          <wp:extent cx="895350" cy="704850"/>
          <wp:effectExtent l="19050" t="0" r="0" b="0"/>
          <wp:wrapNone/>
          <wp:docPr id="7" name="Immagine 11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6D7EBB" wp14:editId="43A3AE04">
          <wp:simplePos x="0" y="0"/>
          <wp:positionH relativeFrom="column">
            <wp:posOffset>171450</wp:posOffset>
          </wp:positionH>
          <wp:positionV relativeFrom="paragraph">
            <wp:posOffset>154305</wp:posOffset>
          </wp:positionV>
          <wp:extent cx="752475" cy="762000"/>
          <wp:effectExtent l="19050" t="0" r="9525" b="0"/>
          <wp:wrapNone/>
          <wp:docPr id="8" name="Immagine 25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618E">
      <w:t xml:space="preserve"> </w:t>
    </w:r>
    <w:r w:rsidRPr="007A0649">
      <w:rPr>
        <w:noProof/>
        <w:color w:val="0033CC"/>
      </w:rPr>
      <w:drawing>
        <wp:inline distT="0" distB="0" distL="0" distR="0" wp14:anchorId="7957A05F" wp14:editId="31B0634F">
          <wp:extent cx="2390775" cy="866775"/>
          <wp:effectExtent l="19050" t="0" r="9525" b="0"/>
          <wp:docPr id="9" name="Immagine 1" descr="C:\Users\LuiAspire\Desktop\cc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Aspire\Desktop\cc.bmp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F7C93B" w14:textId="77777777" w:rsidR="00166055" w:rsidRPr="00B238A2" w:rsidRDefault="00166055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  <w:r w:rsidRPr="00B238A2">
      <w:rPr>
        <w:rFonts w:asciiTheme="minorHAnsi" w:hAnsiTheme="minorHAnsi" w:cstheme="minorHAnsi"/>
        <w:color w:val="0033CC"/>
        <w:sz w:val="28"/>
        <w:szCs w:val="28"/>
      </w:rPr>
      <w:t>TORREMAGGIORE</w:t>
    </w:r>
    <w:r>
      <w:rPr>
        <w:rFonts w:asciiTheme="minorHAnsi" w:hAnsiTheme="minorHAnsi" w:cstheme="minorHAnsi"/>
        <w:color w:val="0033CC"/>
        <w:sz w:val="28"/>
        <w:szCs w:val="28"/>
      </w:rPr>
      <w:t xml:space="preserve"> - FG</w:t>
    </w:r>
  </w:p>
  <w:p w14:paraId="1DEFAF02" w14:textId="77777777" w:rsidR="00166055" w:rsidRPr="00373EDA" w:rsidRDefault="00166055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tbl>
    <w:tblPr>
      <w:tblpPr w:leftFromText="141" w:rightFromText="141" w:vertAnchor="text" w:horzAnchor="margin" w:tblpX="-74" w:tblpY="-83"/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166055" w:rsidRPr="00DA59BF" w14:paraId="64283870" w14:textId="77777777" w:rsidTr="00CE2ECA">
      <w:trPr>
        <w:trHeight w:val="426"/>
      </w:trPr>
      <w:tc>
        <w:tcPr>
          <w:tcW w:w="9993" w:type="dxa"/>
          <w:tcBorders>
            <w:bottom w:val="single" w:sz="12" w:space="0" w:color="auto"/>
          </w:tcBorders>
          <w:vAlign w:val="center"/>
        </w:tcPr>
        <w:p w14:paraId="0F1999A6" w14:textId="77777777" w:rsidR="00166055" w:rsidRPr="00081E29" w:rsidRDefault="00166055" w:rsidP="00CE2ECA">
          <w:pPr>
            <w:pStyle w:val="Intestazione"/>
            <w:tabs>
              <w:tab w:val="clear" w:pos="9638"/>
            </w:tabs>
            <w:jc w:val="center"/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</w:pPr>
          <w:r w:rsidRPr="00081E29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>C.M.:</w:t>
          </w:r>
          <w:r w:rsidRPr="00081E29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FGIS044002</w:t>
          </w:r>
          <w:r w:rsidRPr="00081E29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081E29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081E29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081E29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081E29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Pr="00081E29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www.fianileccisotti.it</w:t>
            </w:r>
          </w:hyperlink>
          <w:r w:rsidRPr="00081E29">
            <w:rPr>
              <w:rFonts w:asciiTheme="minorHAnsi" w:hAnsiTheme="minorHAnsi"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081E29"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14:paraId="760A174C" w14:textId="77777777" w:rsidR="00A83F91" w:rsidRPr="00081E29" w:rsidRDefault="00A83F91" w:rsidP="003127F6">
    <w:pPr>
      <w:pStyle w:val="Intestazione"/>
      <w:tabs>
        <w:tab w:val="clear" w:pos="4819"/>
        <w:tab w:val="clear" w:pos="9638"/>
        <w:tab w:val="left" w:pos="387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16630"/>
    <w:multiLevelType w:val="hybridMultilevel"/>
    <w:tmpl w:val="B906D258"/>
    <w:lvl w:ilvl="0" w:tplc="19E249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40093"/>
    <w:multiLevelType w:val="hybridMultilevel"/>
    <w:tmpl w:val="8D4C3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9175D"/>
    <w:multiLevelType w:val="hybridMultilevel"/>
    <w:tmpl w:val="DA6875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2A0"/>
    <w:multiLevelType w:val="hybridMultilevel"/>
    <w:tmpl w:val="772A1C5C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5313AD8"/>
    <w:multiLevelType w:val="hybridMultilevel"/>
    <w:tmpl w:val="5CE061D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25000DE"/>
    <w:multiLevelType w:val="hybridMultilevel"/>
    <w:tmpl w:val="289E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276B"/>
    <w:multiLevelType w:val="hybridMultilevel"/>
    <w:tmpl w:val="D21C200A"/>
    <w:lvl w:ilvl="0" w:tplc="0410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08103FC"/>
    <w:multiLevelType w:val="hybridMultilevel"/>
    <w:tmpl w:val="FBC68E56"/>
    <w:lvl w:ilvl="0" w:tplc="FD9E58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C128C"/>
    <w:multiLevelType w:val="hybridMultilevel"/>
    <w:tmpl w:val="5C2EB7AA"/>
    <w:lvl w:ilvl="0" w:tplc="B680C3F0">
      <w:start w:val="1"/>
      <w:numFmt w:val="bullet"/>
      <w:lvlText w:val=""/>
      <w:lvlJc w:val="left"/>
      <w:pPr>
        <w:ind w:left="6294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7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54" w:hanging="360"/>
      </w:pPr>
      <w:rPr>
        <w:rFonts w:ascii="Wingdings" w:hAnsi="Wingdings" w:hint="default"/>
      </w:rPr>
    </w:lvl>
  </w:abstractNum>
  <w:abstractNum w:abstractNumId="9" w15:restartNumberingAfterBreak="0">
    <w:nsid w:val="765F5972"/>
    <w:multiLevelType w:val="hybridMultilevel"/>
    <w:tmpl w:val="714838CE"/>
    <w:lvl w:ilvl="0" w:tplc="84C29834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3477346">
    <w:abstractNumId w:val="5"/>
  </w:num>
  <w:num w:numId="2" w16cid:durableId="2065985656">
    <w:abstractNumId w:val="1"/>
  </w:num>
  <w:num w:numId="3" w16cid:durableId="1399282755">
    <w:abstractNumId w:val="9"/>
  </w:num>
  <w:num w:numId="4" w16cid:durableId="1714773649">
    <w:abstractNumId w:val="4"/>
  </w:num>
  <w:num w:numId="5" w16cid:durableId="254555353">
    <w:abstractNumId w:val="6"/>
  </w:num>
  <w:num w:numId="6" w16cid:durableId="300767234">
    <w:abstractNumId w:val="2"/>
  </w:num>
  <w:num w:numId="7" w16cid:durableId="1063600018">
    <w:abstractNumId w:val="3"/>
  </w:num>
  <w:num w:numId="8" w16cid:durableId="915406922">
    <w:abstractNumId w:val="8"/>
  </w:num>
  <w:num w:numId="9" w16cid:durableId="1666932919">
    <w:abstractNumId w:val="7"/>
  </w:num>
  <w:num w:numId="10" w16cid:durableId="16760311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77E9"/>
    <w:rsid w:val="00017CE8"/>
    <w:rsid w:val="00021DB8"/>
    <w:rsid w:val="000239A5"/>
    <w:rsid w:val="00023C86"/>
    <w:rsid w:val="000307D2"/>
    <w:rsid w:val="0003254A"/>
    <w:rsid w:val="00034167"/>
    <w:rsid w:val="00035F81"/>
    <w:rsid w:val="00040832"/>
    <w:rsid w:val="000421D1"/>
    <w:rsid w:val="00043256"/>
    <w:rsid w:val="0004367A"/>
    <w:rsid w:val="000441BE"/>
    <w:rsid w:val="00045F83"/>
    <w:rsid w:val="0004705E"/>
    <w:rsid w:val="0005185C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61ED"/>
    <w:rsid w:val="00080DFE"/>
    <w:rsid w:val="00081E29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0FC3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AA4"/>
    <w:rsid w:val="00103E73"/>
    <w:rsid w:val="00106DC8"/>
    <w:rsid w:val="00110216"/>
    <w:rsid w:val="00111049"/>
    <w:rsid w:val="0011226D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AFE"/>
    <w:rsid w:val="00153DDF"/>
    <w:rsid w:val="00154068"/>
    <w:rsid w:val="00155C85"/>
    <w:rsid w:val="0015640A"/>
    <w:rsid w:val="0016106C"/>
    <w:rsid w:val="00161F5D"/>
    <w:rsid w:val="001622CA"/>
    <w:rsid w:val="00162F3F"/>
    <w:rsid w:val="00163B93"/>
    <w:rsid w:val="00165502"/>
    <w:rsid w:val="00166055"/>
    <w:rsid w:val="00166A8F"/>
    <w:rsid w:val="001709AF"/>
    <w:rsid w:val="00170C4D"/>
    <w:rsid w:val="0017100C"/>
    <w:rsid w:val="00173447"/>
    <w:rsid w:val="00176EE3"/>
    <w:rsid w:val="00177F7F"/>
    <w:rsid w:val="00181866"/>
    <w:rsid w:val="00182C07"/>
    <w:rsid w:val="001843D8"/>
    <w:rsid w:val="00185017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4B32"/>
    <w:rsid w:val="001B5CC6"/>
    <w:rsid w:val="001C11A0"/>
    <w:rsid w:val="001C1480"/>
    <w:rsid w:val="001C1E93"/>
    <w:rsid w:val="001C2BDF"/>
    <w:rsid w:val="001C2EDE"/>
    <w:rsid w:val="001C3A90"/>
    <w:rsid w:val="001C3BBC"/>
    <w:rsid w:val="001C452A"/>
    <w:rsid w:val="001C453F"/>
    <w:rsid w:val="001D2F2B"/>
    <w:rsid w:val="001D3D74"/>
    <w:rsid w:val="001D613C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563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5613"/>
    <w:rsid w:val="00296E76"/>
    <w:rsid w:val="0029727B"/>
    <w:rsid w:val="002A0236"/>
    <w:rsid w:val="002A11DD"/>
    <w:rsid w:val="002A2CC8"/>
    <w:rsid w:val="002A3836"/>
    <w:rsid w:val="002A3BE9"/>
    <w:rsid w:val="002A6EF1"/>
    <w:rsid w:val="002A7207"/>
    <w:rsid w:val="002A78EF"/>
    <w:rsid w:val="002B0E64"/>
    <w:rsid w:val="002B18C3"/>
    <w:rsid w:val="002B64A5"/>
    <w:rsid w:val="002B7AD6"/>
    <w:rsid w:val="002C09C9"/>
    <w:rsid w:val="002C1488"/>
    <w:rsid w:val="002C3476"/>
    <w:rsid w:val="002D490B"/>
    <w:rsid w:val="002E18C1"/>
    <w:rsid w:val="002E2612"/>
    <w:rsid w:val="002E2A2F"/>
    <w:rsid w:val="002E4164"/>
    <w:rsid w:val="002E4A91"/>
    <w:rsid w:val="002E7212"/>
    <w:rsid w:val="002E73A8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7F6"/>
    <w:rsid w:val="0031288B"/>
    <w:rsid w:val="00314085"/>
    <w:rsid w:val="0031508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4E67"/>
    <w:rsid w:val="00345944"/>
    <w:rsid w:val="003473AE"/>
    <w:rsid w:val="00347529"/>
    <w:rsid w:val="00351D05"/>
    <w:rsid w:val="00352ED0"/>
    <w:rsid w:val="003565D0"/>
    <w:rsid w:val="003567C9"/>
    <w:rsid w:val="003572B0"/>
    <w:rsid w:val="00360462"/>
    <w:rsid w:val="0036146F"/>
    <w:rsid w:val="00361A3B"/>
    <w:rsid w:val="00364147"/>
    <w:rsid w:val="003655EB"/>
    <w:rsid w:val="003663BE"/>
    <w:rsid w:val="00366691"/>
    <w:rsid w:val="0036781A"/>
    <w:rsid w:val="00371061"/>
    <w:rsid w:val="00371169"/>
    <w:rsid w:val="0037200E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2FE4"/>
    <w:rsid w:val="003B311C"/>
    <w:rsid w:val="003B4F40"/>
    <w:rsid w:val="003C1682"/>
    <w:rsid w:val="003C1BD6"/>
    <w:rsid w:val="003C2E89"/>
    <w:rsid w:val="003C4C85"/>
    <w:rsid w:val="003C5C65"/>
    <w:rsid w:val="003C64C1"/>
    <w:rsid w:val="003C6AFA"/>
    <w:rsid w:val="003D136D"/>
    <w:rsid w:val="003D14CF"/>
    <w:rsid w:val="003D2F6C"/>
    <w:rsid w:val="003D3103"/>
    <w:rsid w:val="003D561F"/>
    <w:rsid w:val="003D6B9A"/>
    <w:rsid w:val="003E0555"/>
    <w:rsid w:val="003E2ADF"/>
    <w:rsid w:val="003E5025"/>
    <w:rsid w:val="003F0997"/>
    <w:rsid w:val="003F13E4"/>
    <w:rsid w:val="003F2E60"/>
    <w:rsid w:val="003F322F"/>
    <w:rsid w:val="003F3F1C"/>
    <w:rsid w:val="003F63AA"/>
    <w:rsid w:val="003F7079"/>
    <w:rsid w:val="003F7407"/>
    <w:rsid w:val="00401691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FB1"/>
    <w:rsid w:val="00434776"/>
    <w:rsid w:val="00435A56"/>
    <w:rsid w:val="004365EA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0F21"/>
    <w:rsid w:val="004A13F4"/>
    <w:rsid w:val="004A154D"/>
    <w:rsid w:val="004A235C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15BC8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391"/>
    <w:rsid w:val="0052764C"/>
    <w:rsid w:val="00532F9F"/>
    <w:rsid w:val="00533A33"/>
    <w:rsid w:val="00533CA2"/>
    <w:rsid w:val="00533EA3"/>
    <w:rsid w:val="005365FB"/>
    <w:rsid w:val="005407E3"/>
    <w:rsid w:val="0054141B"/>
    <w:rsid w:val="005418C2"/>
    <w:rsid w:val="00541CE8"/>
    <w:rsid w:val="005451D2"/>
    <w:rsid w:val="00545AB8"/>
    <w:rsid w:val="00545EC5"/>
    <w:rsid w:val="00546F0A"/>
    <w:rsid w:val="00555296"/>
    <w:rsid w:val="00555CCA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11AC"/>
    <w:rsid w:val="0059360C"/>
    <w:rsid w:val="005A004C"/>
    <w:rsid w:val="005A179D"/>
    <w:rsid w:val="005A57A1"/>
    <w:rsid w:val="005A78D3"/>
    <w:rsid w:val="005B0B71"/>
    <w:rsid w:val="005B0E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3EBE"/>
    <w:rsid w:val="005D40C7"/>
    <w:rsid w:val="005D5C62"/>
    <w:rsid w:val="005E2241"/>
    <w:rsid w:val="005F2311"/>
    <w:rsid w:val="005F26ED"/>
    <w:rsid w:val="005F5389"/>
    <w:rsid w:val="005F553A"/>
    <w:rsid w:val="005F6F99"/>
    <w:rsid w:val="005F7112"/>
    <w:rsid w:val="0060010A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A7F"/>
    <w:rsid w:val="00636CD4"/>
    <w:rsid w:val="00640568"/>
    <w:rsid w:val="0064057B"/>
    <w:rsid w:val="006405B0"/>
    <w:rsid w:val="006448DC"/>
    <w:rsid w:val="006449F8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09CD"/>
    <w:rsid w:val="00670B06"/>
    <w:rsid w:val="00672C05"/>
    <w:rsid w:val="00674C9A"/>
    <w:rsid w:val="00675A8A"/>
    <w:rsid w:val="00677B1B"/>
    <w:rsid w:val="00680415"/>
    <w:rsid w:val="006819BA"/>
    <w:rsid w:val="00681F19"/>
    <w:rsid w:val="00683444"/>
    <w:rsid w:val="00685121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C0037"/>
    <w:rsid w:val="006C030B"/>
    <w:rsid w:val="006C311E"/>
    <w:rsid w:val="006C6683"/>
    <w:rsid w:val="006D0114"/>
    <w:rsid w:val="006D17F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55AB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5B71"/>
    <w:rsid w:val="00716A94"/>
    <w:rsid w:val="00720120"/>
    <w:rsid w:val="00720A95"/>
    <w:rsid w:val="00724A55"/>
    <w:rsid w:val="00724DEE"/>
    <w:rsid w:val="00725A7F"/>
    <w:rsid w:val="00726731"/>
    <w:rsid w:val="007302B9"/>
    <w:rsid w:val="00730E78"/>
    <w:rsid w:val="00731882"/>
    <w:rsid w:val="00733EB4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6B71"/>
    <w:rsid w:val="00763308"/>
    <w:rsid w:val="0076365D"/>
    <w:rsid w:val="00764B79"/>
    <w:rsid w:val="007669B6"/>
    <w:rsid w:val="0076785A"/>
    <w:rsid w:val="00771D51"/>
    <w:rsid w:val="007726E4"/>
    <w:rsid w:val="00777DE2"/>
    <w:rsid w:val="007813E7"/>
    <w:rsid w:val="00781E1E"/>
    <w:rsid w:val="007820ED"/>
    <w:rsid w:val="00782366"/>
    <w:rsid w:val="0078328F"/>
    <w:rsid w:val="00784EA8"/>
    <w:rsid w:val="00792559"/>
    <w:rsid w:val="00793255"/>
    <w:rsid w:val="00795135"/>
    <w:rsid w:val="00795944"/>
    <w:rsid w:val="007979F0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07EE5"/>
    <w:rsid w:val="00812390"/>
    <w:rsid w:val="0081346E"/>
    <w:rsid w:val="00814742"/>
    <w:rsid w:val="008214CA"/>
    <w:rsid w:val="00823D99"/>
    <w:rsid w:val="0082545F"/>
    <w:rsid w:val="00825ABD"/>
    <w:rsid w:val="008264BE"/>
    <w:rsid w:val="00826FB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54DD"/>
    <w:rsid w:val="008A58BC"/>
    <w:rsid w:val="008A5D10"/>
    <w:rsid w:val="008A6014"/>
    <w:rsid w:val="008B3B91"/>
    <w:rsid w:val="008B474E"/>
    <w:rsid w:val="008C0FA4"/>
    <w:rsid w:val="008C4D11"/>
    <w:rsid w:val="008C63FE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2473"/>
    <w:rsid w:val="009057DE"/>
    <w:rsid w:val="00907DE7"/>
    <w:rsid w:val="00910595"/>
    <w:rsid w:val="0091269C"/>
    <w:rsid w:val="00912AA6"/>
    <w:rsid w:val="0091685C"/>
    <w:rsid w:val="00923A2E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5C16"/>
    <w:rsid w:val="0094650B"/>
    <w:rsid w:val="0094664D"/>
    <w:rsid w:val="00947BA8"/>
    <w:rsid w:val="00952AB2"/>
    <w:rsid w:val="00957D89"/>
    <w:rsid w:val="00961D4A"/>
    <w:rsid w:val="0096258A"/>
    <w:rsid w:val="00962A29"/>
    <w:rsid w:val="00962F88"/>
    <w:rsid w:val="009712B1"/>
    <w:rsid w:val="0097319A"/>
    <w:rsid w:val="00974D46"/>
    <w:rsid w:val="00975624"/>
    <w:rsid w:val="00976E7A"/>
    <w:rsid w:val="00977944"/>
    <w:rsid w:val="0098010A"/>
    <w:rsid w:val="009807E8"/>
    <w:rsid w:val="00981574"/>
    <w:rsid w:val="00981D73"/>
    <w:rsid w:val="00982000"/>
    <w:rsid w:val="00982D22"/>
    <w:rsid w:val="0098424D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43BE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7BC3"/>
    <w:rsid w:val="00A320C4"/>
    <w:rsid w:val="00A35E8C"/>
    <w:rsid w:val="00A405B2"/>
    <w:rsid w:val="00A46298"/>
    <w:rsid w:val="00A519F1"/>
    <w:rsid w:val="00A51AB0"/>
    <w:rsid w:val="00A52F5B"/>
    <w:rsid w:val="00A56868"/>
    <w:rsid w:val="00A56CA8"/>
    <w:rsid w:val="00A604E5"/>
    <w:rsid w:val="00A61484"/>
    <w:rsid w:val="00A65992"/>
    <w:rsid w:val="00A6641D"/>
    <w:rsid w:val="00A66B02"/>
    <w:rsid w:val="00A676C6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94DAA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407"/>
    <w:rsid w:val="00AB482E"/>
    <w:rsid w:val="00AB4FD4"/>
    <w:rsid w:val="00AB56D2"/>
    <w:rsid w:val="00AC01F2"/>
    <w:rsid w:val="00AC0AA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F1325"/>
    <w:rsid w:val="00AF3111"/>
    <w:rsid w:val="00AF5232"/>
    <w:rsid w:val="00AF66B7"/>
    <w:rsid w:val="00AF6710"/>
    <w:rsid w:val="00AF7D31"/>
    <w:rsid w:val="00B0150F"/>
    <w:rsid w:val="00B051B2"/>
    <w:rsid w:val="00B07FCC"/>
    <w:rsid w:val="00B100AC"/>
    <w:rsid w:val="00B119B7"/>
    <w:rsid w:val="00B134DD"/>
    <w:rsid w:val="00B13F14"/>
    <w:rsid w:val="00B13F62"/>
    <w:rsid w:val="00B162A9"/>
    <w:rsid w:val="00B21F93"/>
    <w:rsid w:val="00B22E34"/>
    <w:rsid w:val="00B238A2"/>
    <w:rsid w:val="00B25E3B"/>
    <w:rsid w:val="00B277C4"/>
    <w:rsid w:val="00B32DC8"/>
    <w:rsid w:val="00B34CC7"/>
    <w:rsid w:val="00B36B1A"/>
    <w:rsid w:val="00B40917"/>
    <w:rsid w:val="00B41FFB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27BA"/>
    <w:rsid w:val="00B86D5B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7EF"/>
    <w:rsid w:val="00BB3D54"/>
    <w:rsid w:val="00BB57C3"/>
    <w:rsid w:val="00BB77C4"/>
    <w:rsid w:val="00BB7EC9"/>
    <w:rsid w:val="00BC0A42"/>
    <w:rsid w:val="00BC0B4F"/>
    <w:rsid w:val="00BC154B"/>
    <w:rsid w:val="00BC5374"/>
    <w:rsid w:val="00BC7DA5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4A7"/>
    <w:rsid w:val="00BF7DD9"/>
    <w:rsid w:val="00C00B00"/>
    <w:rsid w:val="00C02892"/>
    <w:rsid w:val="00C04233"/>
    <w:rsid w:val="00C05043"/>
    <w:rsid w:val="00C05FA3"/>
    <w:rsid w:val="00C13055"/>
    <w:rsid w:val="00C14B96"/>
    <w:rsid w:val="00C20E60"/>
    <w:rsid w:val="00C21135"/>
    <w:rsid w:val="00C21EAC"/>
    <w:rsid w:val="00C2307C"/>
    <w:rsid w:val="00C2721F"/>
    <w:rsid w:val="00C27CBA"/>
    <w:rsid w:val="00C30493"/>
    <w:rsid w:val="00C347D1"/>
    <w:rsid w:val="00C34ADC"/>
    <w:rsid w:val="00C34FEE"/>
    <w:rsid w:val="00C360E3"/>
    <w:rsid w:val="00C368A4"/>
    <w:rsid w:val="00C40D26"/>
    <w:rsid w:val="00C41FAF"/>
    <w:rsid w:val="00C428F4"/>
    <w:rsid w:val="00C4308E"/>
    <w:rsid w:val="00C4434A"/>
    <w:rsid w:val="00C4458F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3BF"/>
    <w:rsid w:val="00C93B15"/>
    <w:rsid w:val="00C96AA2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0680"/>
    <w:rsid w:val="00CE1EB6"/>
    <w:rsid w:val="00CE2331"/>
    <w:rsid w:val="00CE4D6A"/>
    <w:rsid w:val="00CE6DB0"/>
    <w:rsid w:val="00CE74D8"/>
    <w:rsid w:val="00CF0135"/>
    <w:rsid w:val="00CF3825"/>
    <w:rsid w:val="00CF50D5"/>
    <w:rsid w:val="00CF64D8"/>
    <w:rsid w:val="00CF6C32"/>
    <w:rsid w:val="00D01387"/>
    <w:rsid w:val="00D015B8"/>
    <w:rsid w:val="00D02FE6"/>
    <w:rsid w:val="00D0341A"/>
    <w:rsid w:val="00D06B33"/>
    <w:rsid w:val="00D1184C"/>
    <w:rsid w:val="00D13B87"/>
    <w:rsid w:val="00D14CDE"/>
    <w:rsid w:val="00D203AB"/>
    <w:rsid w:val="00D22DF8"/>
    <w:rsid w:val="00D2372E"/>
    <w:rsid w:val="00D24012"/>
    <w:rsid w:val="00D25632"/>
    <w:rsid w:val="00D35F0A"/>
    <w:rsid w:val="00D36E45"/>
    <w:rsid w:val="00D40437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616BE"/>
    <w:rsid w:val="00D61A60"/>
    <w:rsid w:val="00D61DAA"/>
    <w:rsid w:val="00D6276D"/>
    <w:rsid w:val="00D669D7"/>
    <w:rsid w:val="00D66BD7"/>
    <w:rsid w:val="00D709A7"/>
    <w:rsid w:val="00D71789"/>
    <w:rsid w:val="00D74CBE"/>
    <w:rsid w:val="00D75D61"/>
    <w:rsid w:val="00D76260"/>
    <w:rsid w:val="00D77E4C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A59BF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1B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28DC"/>
    <w:rsid w:val="00DF3D16"/>
    <w:rsid w:val="00DF3E4A"/>
    <w:rsid w:val="00DF4515"/>
    <w:rsid w:val="00DF7EDE"/>
    <w:rsid w:val="00E01871"/>
    <w:rsid w:val="00E024E9"/>
    <w:rsid w:val="00E02E64"/>
    <w:rsid w:val="00E04C72"/>
    <w:rsid w:val="00E05A41"/>
    <w:rsid w:val="00E06CF7"/>
    <w:rsid w:val="00E11D26"/>
    <w:rsid w:val="00E128D2"/>
    <w:rsid w:val="00E12CF4"/>
    <w:rsid w:val="00E14EFA"/>
    <w:rsid w:val="00E20652"/>
    <w:rsid w:val="00E20E35"/>
    <w:rsid w:val="00E22364"/>
    <w:rsid w:val="00E230F7"/>
    <w:rsid w:val="00E23D2C"/>
    <w:rsid w:val="00E26190"/>
    <w:rsid w:val="00E26CEA"/>
    <w:rsid w:val="00E27625"/>
    <w:rsid w:val="00E307EE"/>
    <w:rsid w:val="00E325AA"/>
    <w:rsid w:val="00E32A32"/>
    <w:rsid w:val="00E411E3"/>
    <w:rsid w:val="00E4175B"/>
    <w:rsid w:val="00E42123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9F9"/>
    <w:rsid w:val="00E56F3C"/>
    <w:rsid w:val="00E60425"/>
    <w:rsid w:val="00E60888"/>
    <w:rsid w:val="00E60D08"/>
    <w:rsid w:val="00E6379D"/>
    <w:rsid w:val="00E63898"/>
    <w:rsid w:val="00E654AB"/>
    <w:rsid w:val="00E70574"/>
    <w:rsid w:val="00E70A64"/>
    <w:rsid w:val="00E7182E"/>
    <w:rsid w:val="00E73893"/>
    <w:rsid w:val="00E73AA2"/>
    <w:rsid w:val="00E75A90"/>
    <w:rsid w:val="00E77AC7"/>
    <w:rsid w:val="00E80CFF"/>
    <w:rsid w:val="00E811AA"/>
    <w:rsid w:val="00E8186D"/>
    <w:rsid w:val="00E83003"/>
    <w:rsid w:val="00E90B2F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47F8"/>
    <w:rsid w:val="00EB50F4"/>
    <w:rsid w:val="00EB549E"/>
    <w:rsid w:val="00EB61AA"/>
    <w:rsid w:val="00EC2314"/>
    <w:rsid w:val="00EC50A8"/>
    <w:rsid w:val="00ED0745"/>
    <w:rsid w:val="00ED1875"/>
    <w:rsid w:val="00ED47CE"/>
    <w:rsid w:val="00EE0EC2"/>
    <w:rsid w:val="00EE36AF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41A"/>
    <w:rsid w:val="00F119B8"/>
    <w:rsid w:val="00F11F6A"/>
    <w:rsid w:val="00F170A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04B2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219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73C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7A7"/>
    <w:rsid w:val="00FB47EE"/>
    <w:rsid w:val="00FB7D71"/>
    <w:rsid w:val="00FC1B18"/>
    <w:rsid w:val="00FC2274"/>
    <w:rsid w:val="00FC2E86"/>
    <w:rsid w:val="00FC4E36"/>
    <w:rsid w:val="00FC741F"/>
    <w:rsid w:val="00FC7AB4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C169D"/>
  <w15:docId w15:val="{985496C3-081D-48FF-8FE3-47CAA656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7DE2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link w:val="Corpodeltesto2Caratter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5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055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01871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07D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07DE7"/>
    <w:rPr>
      <w:rFonts w:ascii="Courier New" w:hAnsi="Courier New" w:cs="Courier New"/>
    </w:rPr>
  </w:style>
  <w:style w:type="table" w:customStyle="1" w:styleId="Grigliatabellachiara1">
    <w:name w:val="Griglia tabella chiara1"/>
    <w:basedOn w:val="Tabellanormale"/>
    <w:uiPriority w:val="40"/>
    <w:rsid w:val="00E718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gliatabellachiara2">
    <w:name w:val="Griglia tabella chiara2"/>
    <w:basedOn w:val="Tabellanormale"/>
    <w:uiPriority w:val="40"/>
    <w:rsid w:val="00C933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e0">
    <w:name w:val="[Normale]"/>
    <w:rsid w:val="00F8673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hyperlink" Target="http://www.fianileccisotti.it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907CD-3EF4-4125-A9EB-8DFE04F9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8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2648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Carmine Collina</cp:lastModifiedBy>
  <cp:revision>2</cp:revision>
  <cp:lastPrinted>2021-09-27T07:11:00Z</cp:lastPrinted>
  <dcterms:created xsi:type="dcterms:W3CDTF">2024-09-23T10:00:00Z</dcterms:created>
  <dcterms:modified xsi:type="dcterms:W3CDTF">2024-09-23T10:00:00Z</dcterms:modified>
</cp:coreProperties>
</file>